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8551" w:tblpY="349"/>
        <w:tblW w:w="0" w:type="auto"/>
        <w:tblLook w:val="04A0" w:firstRow="1" w:lastRow="0" w:firstColumn="1" w:lastColumn="0" w:noHBand="0" w:noVBand="1"/>
      </w:tblPr>
      <w:tblGrid>
        <w:gridCol w:w="1555"/>
      </w:tblGrid>
      <w:tr w:rsidR="00DC39BB" w14:paraId="44F86D6A" w14:textId="77777777" w:rsidTr="00DC39BB">
        <w:tc>
          <w:tcPr>
            <w:tcW w:w="1555" w:type="dxa"/>
          </w:tcPr>
          <w:p w14:paraId="26131424" w14:textId="64CE19FC" w:rsidR="00DC39BB" w:rsidRDefault="00DC39BB" w:rsidP="00DC39BB">
            <w:pPr>
              <w:jc w:val="right"/>
            </w:pPr>
            <w:r>
              <w:rPr>
                <w:b/>
                <w:sz w:val="32"/>
                <w:szCs w:val="32"/>
              </w:rPr>
              <w:t>202</w:t>
            </w:r>
            <w:r w:rsidR="00DD0CF0">
              <w:rPr>
                <w:b/>
                <w:sz w:val="32"/>
                <w:szCs w:val="32"/>
              </w:rPr>
              <w:t>6</w:t>
            </w:r>
          </w:p>
        </w:tc>
      </w:tr>
    </w:tbl>
    <w:p w14:paraId="49EED929" w14:textId="3548A811" w:rsidR="0090358A" w:rsidRPr="008E5C9F" w:rsidRDefault="00DC39BB" w:rsidP="000D052F">
      <w:pPr>
        <w:rPr>
          <w:b/>
          <w:bCs/>
        </w:rPr>
      </w:pPr>
      <w:r>
        <w:rPr>
          <w:b/>
          <w:noProof/>
        </w:rPr>
        <w:drawing>
          <wp:inline distT="0" distB="0" distL="0" distR="0" wp14:anchorId="5BC5B2BD" wp14:editId="51ECAC10">
            <wp:extent cx="1531931" cy="4953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88166" cy="5134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2B68D2">
        <w:rPr>
          <w:b/>
          <w:bCs/>
        </w:rPr>
        <w:t xml:space="preserve">                                                                </w:t>
      </w:r>
    </w:p>
    <w:tbl>
      <w:tblPr>
        <w:tblStyle w:val="TableGrid"/>
        <w:tblW w:w="10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26"/>
      </w:tblGrid>
      <w:tr w:rsidR="000D052F" w:rsidRPr="00841561" w14:paraId="0ACCF071" w14:textId="77777777" w:rsidTr="00D75C70">
        <w:trPr>
          <w:trHeight w:val="577"/>
        </w:trPr>
        <w:tc>
          <w:tcPr>
            <w:tcW w:w="10226" w:type="dxa"/>
          </w:tcPr>
          <w:p w14:paraId="1D1B0CE6" w14:textId="6751B834" w:rsidR="00454EC9" w:rsidRPr="00F761F3" w:rsidRDefault="003C6B72" w:rsidP="00AC4A0F">
            <w:pPr>
              <w:rPr>
                <w:b/>
                <w:sz w:val="32"/>
                <w:szCs w:val="32"/>
              </w:rPr>
            </w:pPr>
            <w:r w:rsidRPr="00F761F3">
              <w:rPr>
                <w:b/>
                <w:sz w:val="32"/>
                <w:szCs w:val="32"/>
              </w:rPr>
              <w:t xml:space="preserve">Tuxford </w:t>
            </w:r>
            <w:r w:rsidR="00AC4A0F" w:rsidRPr="00F761F3">
              <w:rPr>
                <w:b/>
                <w:sz w:val="32"/>
                <w:szCs w:val="32"/>
              </w:rPr>
              <w:t>e</w:t>
            </w:r>
            <w:r w:rsidR="005D4273" w:rsidRPr="00F761F3">
              <w:rPr>
                <w:b/>
                <w:sz w:val="32"/>
                <w:szCs w:val="32"/>
              </w:rPr>
              <w:t xml:space="preserve">very Monday </w:t>
            </w:r>
            <w:r w:rsidRPr="00F761F3">
              <w:rPr>
                <w:b/>
                <w:sz w:val="32"/>
                <w:szCs w:val="32"/>
              </w:rPr>
              <w:t xml:space="preserve">serviced by </w:t>
            </w:r>
            <w:r w:rsidR="00C8261F" w:rsidRPr="00F761F3">
              <w:rPr>
                <w:b/>
                <w:sz w:val="32"/>
                <w:szCs w:val="32"/>
                <w:highlight w:val="yellow"/>
              </w:rPr>
              <w:t>West Mobil</w:t>
            </w:r>
            <w:r w:rsidR="00B97DC9" w:rsidRPr="00F761F3">
              <w:rPr>
                <w:b/>
                <w:sz w:val="32"/>
                <w:szCs w:val="32"/>
                <w:highlight w:val="yellow"/>
              </w:rPr>
              <w:t>e</w:t>
            </w:r>
            <w:r w:rsidR="00B97DC9" w:rsidRPr="00F761F3">
              <w:rPr>
                <w:b/>
                <w:sz w:val="32"/>
                <w:szCs w:val="32"/>
              </w:rPr>
              <w:t xml:space="preserve"> </w:t>
            </w:r>
            <w:r w:rsidRPr="00F761F3">
              <w:rPr>
                <w:b/>
                <w:sz w:val="32"/>
                <w:szCs w:val="32"/>
              </w:rPr>
              <w:t xml:space="preserve">and </w:t>
            </w:r>
            <w:r w:rsidRPr="00F761F3">
              <w:rPr>
                <w:b/>
                <w:sz w:val="32"/>
                <w:szCs w:val="32"/>
                <w:highlight w:val="lightGray"/>
              </w:rPr>
              <w:t>North Mobile</w:t>
            </w:r>
            <w:r w:rsidR="005D4273" w:rsidRPr="00F761F3">
              <w:rPr>
                <w:b/>
                <w:sz w:val="32"/>
                <w:szCs w:val="32"/>
              </w:rPr>
              <w:t xml:space="preserve"> </w:t>
            </w:r>
            <w:r w:rsidR="00C471C0" w:rsidRPr="00F761F3">
              <w:rPr>
                <w:b/>
                <w:sz w:val="32"/>
                <w:szCs w:val="32"/>
              </w:rPr>
              <w:t>libraries.</w:t>
            </w:r>
          </w:p>
          <w:p w14:paraId="389433CA" w14:textId="321422F1" w:rsidR="004246CB" w:rsidRPr="00D226B3" w:rsidRDefault="0051179C" w:rsidP="004246CB">
            <w:pPr>
              <w:rPr>
                <w:b/>
                <w:szCs w:val="22"/>
              </w:rPr>
            </w:pPr>
            <w:r w:rsidRPr="00D226B3">
              <w:rPr>
                <w:bCs/>
                <w:szCs w:val="22"/>
              </w:rPr>
              <w:t xml:space="preserve">Every </w:t>
            </w:r>
            <w:r w:rsidR="001013BA" w:rsidRPr="00D226B3">
              <w:rPr>
                <w:bCs/>
                <w:szCs w:val="22"/>
              </w:rPr>
              <w:t xml:space="preserve">Monday except Bank </w:t>
            </w:r>
            <w:r w:rsidR="003E67EA" w:rsidRPr="00D226B3">
              <w:rPr>
                <w:bCs/>
                <w:szCs w:val="22"/>
              </w:rPr>
              <w:t>Holidays:</w:t>
            </w:r>
            <w:r w:rsidRPr="00D226B3">
              <w:rPr>
                <w:bCs/>
                <w:szCs w:val="22"/>
              </w:rPr>
              <w:t xml:space="preserve"> </w:t>
            </w:r>
            <w:r w:rsidR="00506684" w:rsidRPr="00D226B3">
              <w:rPr>
                <w:bCs/>
                <w:szCs w:val="22"/>
              </w:rPr>
              <w:t>Location Sun Inn car park</w:t>
            </w:r>
            <w:r w:rsidR="00DD259D" w:rsidRPr="00D226B3">
              <w:rPr>
                <w:bCs/>
                <w:szCs w:val="22"/>
              </w:rPr>
              <w:t xml:space="preserve"> </w:t>
            </w:r>
            <w:r w:rsidR="00DD259D" w:rsidRPr="00D226B3">
              <w:rPr>
                <w:rFonts w:cs="Arial"/>
                <w:color w:val="202124"/>
                <w:sz w:val="21"/>
                <w:szCs w:val="21"/>
                <w:shd w:val="clear" w:color="auto" w:fill="FFFFFF"/>
              </w:rPr>
              <w:t>1 Newcastle St</w:t>
            </w:r>
            <w:r w:rsidRPr="00D226B3">
              <w:rPr>
                <w:rFonts w:cs="Arial"/>
                <w:color w:val="202124"/>
                <w:sz w:val="21"/>
                <w:szCs w:val="21"/>
                <w:shd w:val="clear" w:color="auto" w:fill="FFFFFF"/>
              </w:rPr>
              <w:t xml:space="preserve">reet </w:t>
            </w:r>
            <w:r w:rsidR="00DD259D" w:rsidRPr="00D226B3">
              <w:rPr>
                <w:rFonts w:cs="Arial"/>
                <w:color w:val="202124"/>
                <w:sz w:val="21"/>
                <w:szCs w:val="21"/>
                <w:shd w:val="clear" w:color="auto" w:fill="FFFFFF"/>
              </w:rPr>
              <w:t>Tuxford, Newark NG22 0LN</w:t>
            </w:r>
            <w:r w:rsidR="00506684" w:rsidRPr="00D226B3">
              <w:rPr>
                <w:bCs/>
                <w:szCs w:val="22"/>
              </w:rPr>
              <w:t xml:space="preserve"> </w:t>
            </w:r>
            <w:r w:rsidR="004246CB" w:rsidRPr="00D226B3">
              <w:rPr>
                <w:b/>
                <w:szCs w:val="22"/>
              </w:rPr>
              <w:t xml:space="preserve">Opening hours 10.15 to </w:t>
            </w:r>
            <w:r w:rsidR="003E67EA" w:rsidRPr="00D226B3">
              <w:rPr>
                <w:b/>
                <w:szCs w:val="22"/>
              </w:rPr>
              <w:t>13.15.</w:t>
            </w:r>
          </w:p>
          <w:p w14:paraId="1412A888" w14:textId="289391D8" w:rsidR="00651798" w:rsidRPr="00D226B3" w:rsidRDefault="00651798" w:rsidP="004246CB">
            <w:pPr>
              <w:jc w:val="center"/>
              <w:rPr>
                <w:bCs/>
                <w:szCs w:val="22"/>
              </w:rPr>
            </w:pPr>
          </w:p>
          <w:tbl>
            <w:tblPr>
              <w:tblStyle w:val="TableGrid"/>
              <w:tblpPr w:leftFromText="180" w:rightFromText="180" w:vertAnchor="text" w:horzAnchor="margin" w:tblpY="-223"/>
              <w:tblOverlap w:val="never"/>
              <w:tblW w:w="9209" w:type="dxa"/>
              <w:tblLook w:val="04A0" w:firstRow="1" w:lastRow="0" w:firstColumn="1" w:lastColumn="0" w:noHBand="0" w:noVBand="1"/>
            </w:tblPr>
            <w:tblGrid>
              <w:gridCol w:w="1127"/>
              <w:gridCol w:w="1291"/>
              <w:gridCol w:w="1112"/>
              <w:gridCol w:w="1051"/>
              <w:gridCol w:w="1066"/>
              <w:gridCol w:w="1146"/>
              <w:gridCol w:w="1141"/>
              <w:gridCol w:w="1275"/>
            </w:tblGrid>
            <w:tr w:rsidR="00024D67" w:rsidRPr="008F2872" w14:paraId="522168C7" w14:textId="77777777" w:rsidTr="00024D67">
              <w:trPr>
                <w:trHeight w:val="447"/>
              </w:trPr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4BA991" w14:textId="77777777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B4E091" w14:textId="78776A94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0</w:t>
                  </w:r>
                  <w:r w:rsidR="00DD0CF0">
                    <w:rPr>
                      <w:b/>
                      <w:bCs/>
                      <w:highlight w:val="yellow"/>
                    </w:rPr>
                    <w:t>5</w:t>
                  </w:r>
                  <w:r w:rsidRPr="00780FA8">
                    <w:rPr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highlight w:val="yellow"/>
                    </w:rPr>
                    <w:t xml:space="preserve"> Jan</w:t>
                  </w:r>
                </w:p>
                <w:p w14:paraId="0617D9B2" w14:textId="77777777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72BEC" w14:textId="77777777" w:rsidR="00024D67" w:rsidRPr="008F2872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</w:t>
                  </w:r>
                  <w:r>
                    <w:rPr>
                      <w:b/>
                      <w:bCs/>
                      <w:highlight w:val="yellow"/>
                    </w:rPr>
                    <w:t>bile</w:t>
                  </w:r>
                </w:p>
              </w:tc>
              <w:tc>
                <w:tcPr>
                  <w:tcW w:w="1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2CE7A9" w14:textId="68334DC9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0</w:t>
                  </w:r>
                  <w:r w:rsidR="0006298F">
                    <w:rPr>
                      <w:b/>
                      <w:bCs/>
                      <w:highlight w:val="yellow"/>
                    </w:rPr>
                    <w:t>6</w:t>
                  </w:r>
                  <w:r w:rsidRPr="004357F5">
                    <w:rPr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highlight w:val="yellow"/>
                    </w:rPr>
                    <w:t xml:space="preserve"> July</w:t>
                  </w:r>
                </w:p>
                <w:p w14:paraId="47BFF996" w14:textId="77777777" w:rsidR="00024D67" w:rsidRPr="008F2872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D6DC5D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0FD0B2B5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471D7" w14:textId="74E13ABC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1</w:t>
                  </w:r>
                  <w:r w:rsidR="006765B8">
                    <w:rPr>
                      <w:b/>
                      <w:bCs/>
                      <w:highlight w:val="lightGray"/>
                    </w:rPr>
                    <w:t>2</w:t>
                  </w:r>
                  <w:r w:rsidRPr="00F761F3">
                    <w:rPr>
                      <w:b/>
                      <w:bCs/>
                      <w:highlight w:val="lightGray"/>
                      <w:vertAlign w:val="superscript"/>
                    </w:rPr>
                    <w:t>th</w:t>
                  </w:r>
                  <w:r w:rsidRPr="00F761F3">
                    <w:rPr>
                      <w:b/>
                      <w:bCs/>
                      <w:highlight w:val="lightGray"/>
                    </w:rPr>
                    <w:t xml:space="preserve"> Jan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7025C4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65658FD1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4B26F0" w14:textId="106286C2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1</w:t>
                  </w:r>
                  <w:r w:rsidR="00253BDD">
                    <w:rPr>
                      <w:b/>
                      <w:bCs/>
                      <w:highlight w:val="lightGray"/>
                    </w:rPr>
                    <w:t>3</w:t>
                  </w:r>
                  <w:r w:rsidRPr="00F761F3">
                    <w:rPr>
                      <w:b/>
                      <w:bCs/>
                      <w:highlight w:val="lightGray"/>
                    </w:rPr>
                    <w:t>th July</w:t>
                  </w:r>
                </w:p>
              </w:tc>
            </w:tr>
            <w:tr w:rsidR="00024D67" w:rsidRPr="008F2872" w14:paraId="286C32DE" w14:textId="77777777" w:rsidTr="00024D67">
              <w:trPr>
                <w:trHeight w:val="460"/>
              </w:trPr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BD7ED8" w14:textId="77777777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81B88" w14:textId="7A606DEA" w:rsidR="00024D67" w:rsidRPr="008F2872" w:rsidRDefault="00DD0CF0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19</w:t>
                  </w:r>
                  <w:r w:rsidR="00024D67" w:rsidRPr="0099598E">
                    <w:rPr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="00024D67">
                    <w:rPr>
                      <w:b/>
                      <w:bCs/>
                      <w:highlight w:val="yellow"/>
                    </w:rPr>
                    <w:t xml:space="preserve"> Jan</w:t>
                  </w:r>
                </w:p>
                <w:p w14:paraId="4804FBEF" w14:textId="77777777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1DD44" w14:textId="77777777" w:rsidR="00024D67" w:rsidRPr="008F2872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D21A39" w14:textId="6870A62E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2</w:t>
                  </w:r>
                  <w:r w:rsidR="0006298F">
                    <w:rPr>
                      <w:b/>
                      <w:bCs/>
                      <w:highlight w:val="yellow"/>
                    </w:rPr>
                    <w:t>0</w:t>
                  </w:r>
                  <w:r w:rsidR="0006298F" w:rsidRPr="0006298F">
                    <w:rPr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="0006298F">
                    <w:rPr>
                      <w:b/>
                      <w:bCs/>
                      <w:highlight w:val="yellow"/>
                    </w:rPr>
                    <w:t xml:space="preserve"> </w:t>
                  </w:r>
                  <w:r>
                    <w:rPr>
                      <w:b/>
                      <w:bCs/>
                      <w:highlight w:val="yellow"/>
                    </w:rPr>
                    <w:t>July</w:t>
                  </w:r>
                </w:p>
                <w:p w14:paraId="1E44D01B" w14:textId="77777777" w:rsidR="00024D67" w:rsidRPr="008F2872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F06CA8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3285427F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54D755" w14:textId="63F897B4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2</w:t>
                  </w:r>
                  <w:r w:rsidR="006765B8">
                    <w:rPr>
                      <w:b/>
                      <w:bCs/>
                      <w:highlight w:val="lightGray"/>
                    </w:rPr>
                    <w:t>6</w:t>
                  </w:r>
                  <w:r w:rsidRPr="00F761F3">
                    <w:rPr>
                      <w:b/>
                      <w:bCs/>
                      <w:highlight w:val="lightGray"/>
                      <w:vertAlign w:val="superscript"/>
                    </w:rPr>
                    <w:t>th</w:t>
                  </w:r>
                  <w:r w:rsidRPr="00F761F3">
                    <w:rPr>
                      <w:b/>
                      <w:bCs/>
                      <w:highlight w:val="lightGray"/>
                    </w:rPr>
                    <w:t xml:space="preserve"> Jan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D59F82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705530F0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436AFD" w14:textId="4371ABF5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2</w:t>
                  </w:r>
                  <w:r w:rsidR="00253BDD">
                    <w:rPr>
                      <w:b/>
                      <w:bCs/>
                      <w:highlight w:val="lightGray"/>
                    </w:rPr>
                    <w:t>7</w:t>
                  </w:r>
                  <w:r w:rsidRPr="00F761F3">
                    <w:rPr>
                      <w:b/>
                      <w:bCs/>
                      <w:highlight w:val="lightGray"/>
                      <w:vertAlign w:val="superscript"/>
                    </w:rPr>
                    <w:t>th</w:t>
                  </w:r>
                  <w:r w:rsidRPr="00F761F3">
                    <w:rPr>
                      <w:b/>
                      <w:bCs/>
                      <w:highlight w:val="lightGray"/>
                    </w:rPr>
                    <w:t>July</w:t>
                  </w:r>
                </w:p>
              </w:tc>
            </w:tr>
            <w:tr w:rsidR="00024D67" w:rsidRPr="008F2872" w14:paraId="40F52A4D" w14:textId="77777777" w:rsidTr="00024D67">
              <w:trPr>
                <w:trHeight w:val="447"/>
              </w:trPr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E84903" w14:textId="77777777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45D42D" w14:textId="583FB813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0</w:t>
                  </w:r>
                  <w:r w:rsidR="00DD0CF0">
                    <w:rPr>
                      <w:b/>
                      <w:bCs/>
                      <w:highlight w:val="yellow"/>
                    </w:rPr>
                    <w:t>2</w:t>
                  </w:r>
                  <w:r w:rsidR="00DD0CF0" w:rsidRPr="00DD0CF0">
                    <w:rPr>
                      <w:b/>
                      <w:bCs/>
                      <w:highlight w:val="yellow"/>
                      <w:vertAlign w:val="superscript"/>
                    </w:rPr>
                    <w:t>nd</w:t>
                  </w:r>
                  <w:r w:rsidR="00DD0CF0">
                    <w:rPr>
                      <w:b/>
                      <w:bCs/>
                      <w:highlight w:val="yellow"/>
                    </w:rPr>
                    <w:t xml:space="preserve"> </w:t>
                  </w:r>
                  <w:r>
                    <w:rPr>
                      <w:b/>
                      <w:bCs/>
                      <w:highlight w:val="yellow"/>
                    </w:rPr>
                    <w:t>Feb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9A540" w14:textId="77777777" w:rsidR="00024D67" w:rsidRPr="008F2872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757F76" w14:textId="0D227629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0</w:t>
                  </w:r>
                  <w:r w:rsidR="0006298F">
                    <w:rPr>
                      <w:b/>
                      <w:bCs/>
                      <w:highlight w:val="yellow"/>
                    </w:rPr>
                    <w:t>3</w:t>
                  </w:r>
                  <w:proofErr w:type="gramStart"/>
                  <w:r w:rsidR="0006298F" w:rsidRPr="0006298F">
                    <w:rPr>
                      <w:b/>
                      <w:bCs/>
                      <w:highlight w:val="yellow"/>
                      <w:vertAlign w:val="superscript"/>
                    </w:rPr>
                    <w:t>rd</w:t>
                  </w:r>
                  <w:r w:rsidR="0006298F">
                    <w:rPr>
                      <w:b/>
                      <w:bCs/>
                      <w:highlight w:val="yellow"/>
                    </w:rPr>
                    <w:t xml:space="preserve"> </w:t>
                  </w:r>
                  <w:r>
                    <w:rPr>
                      <w:b/>
                      <w:bCs/>
                      <w:highlight w:val="yellow"/>
                    </w:rPr>
                    <w:t xml:space="preserve"> Aug</w:t>
                  </w:r>
                  <w:proofErr w:type="gramEnd"/>
                </w:p>
                <w:p w14:paraId="30A7AB68" w14:textId="77777777" w:rsidR="00024D67" w:rsidRPr="008F2872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6790F2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3F30576D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96BD53" w14:textId="4ABD6FB5" w:rsidR="00024D67" w:rsidRPr="00F761F3" w:rsidRDefault="006765B8" w:rsidP="00024D67">
                  <w:pPr>
                    <w:rPr>
                      <w:b/>
                      <w:bCs/>
                      <w:highlight w:val="lightGray"/>
                    </w:rPr>
                  </w:pPr>
                  <w:r>
                    <w:rPr>
                      <w:b/>
                      <w:bCs/>
                      <w:highlight w:val="lightGray"/>
                    </w:rPr>
                    <w:t>09</w:t>
                  </w:r>
                  <w:r w:rsidRPr="006765B8">
                    <w:rPr>
                      <w:b/>
                      <w:bCs/>
                      <w:highlight w:val="lightGray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highlight w:val="lightGray"/>
                    </w:rPr>
                    <w:t xml:space="preserve"> </w:t>
                  </w:r>
                  <w:r w:rsidR="00024D67" w:rsidRPr="00F761F3">
                    <w:rPr>
                      <w:b/>
                      <w:bCs/>
                      <w:highlight w:val="lightGray"/>
                    </w:rPr>
                    <w:t>Feb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E9F2FD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131BCBF3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BDC74" w14:textId="49C53D65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1</w:t>
                  </w:r>
                  <w:r w:rsidR="00253BDD">
                    <w:rPr>
                      <w:b/>
                      <w:bCs/>
                      <w:highlight w:val="lightGray"/>
                    </w:rPr>
                    <w:t>0</w:t>
                  </w:r>
                  <w:r w:rsidRPr="00F761F3">
                    <w:rPr>
                      <w:b/>
                      <w:bCs/>
                      <w:highlight w:val="lightGray"/>
                      <w:vertAlign w:val="superscript"/>
                    </w:rPr>
                    <w:t>th</w:t>
                  </w:r>
                  <w:r w:rsidRPr="00F761F3">
                    <w:rPr>
                      <w:b/>
                      <w:bCs/>
                      <w:highlight w:val="lightGray"/>
                    </w:rPr>
                    <w:t xml:space="preserve"> Aug</w:t>
                  </w:r>
                </w:p>
              </w:tc>
            </w:tr>
            <w:tr w:rsidR="00024D67" w:rsidRPr="008F2872" w14:paraId="7FCFB44E" w14:textId="77777777" w:rsidTr="00024D67">
              <w:trPr>
                <w:trHeight w:val="460"/>
              </w:trPr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64B5D9" w14:textId="77777777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A1128E" w14:textId="60B571DE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1</w:t>
                  </w:r>
                  <w:r w:rsidR="00DD0CF0">
                    <w:rPr>
                      <w:b/>
                      <w:bCs/>
                      <w:highlight w:val="yellow"/>
                    </w:rPr>
                    <w:t>6</w:t>
                  </w:r>
                  <w:r w:rsidRPr="00C471C0">
                    <w:rPr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highlight w:val="yellow"/>
                    </w:rPr>
                    <w:t xml:space="preserve"> Feb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51D1CA" w14:textId="77777777" w:rsidR="00024D67" w:rsidRPr="008F2872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EA040F" w14:textId="0783B3F2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1</w:t>
                  </w:r>
                  <w:r w:rsidR="0006298F">
                    <w:rPr>
                      <w:b/>
                      <w:bCs/>
                      <w:highlight w:val="yellow"/>
                    </w:rPr>
                    <w:t>7</w:t>
                  </w:r>
                  <w:r w:rsidRPr="00E611F8">
                    <w:rPr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highlight w:val="yellow"/>
                    </w:rPr>
                    <w:t xml:space="preserve"> Aug</w:t>
                  </w:r>
                </w:p>
                <w:p w14:paraId="35AA667A" w14:textId="77777777" w:rsidR="00024D67" w:rsidRPr="008F2872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2A248B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1CC8DA9D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778503" w14:textId="5BA4526F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2</w:t>
                  </w:r>
                  <w:r w:rsidR="006765B8">
                    <w:rPr>
                      <w:b/>
                      <w:bCs/>
                      <w:highlight w:val="lightGray"/>
                    </w:rPr>
                    <w:t>3</w:t>
                  </w:r>
                  <w:r w:rsidR="006765B8" w:rsidRPr="006765B8">
                    <w:rPr>
                      <w:b/>
                      <w:bCs/>
                      <w:highlight w:val="lightGray"/>
                      <w:vertAlign w:val="superscript"/>
                    </w:rPr>
                    <w:t>rd</w:t>
                  </w:r>
                  <w:r w:rsidRPr="00F761F3">
                    <w:rPr>
                      <w:b/>
                      <w:bCs/>
                      <w:highlight w:val="lightGray"/>
                    </w:rPr>
                    <w:t xml:space="preserve"> Feb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36A4F8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1F63B8FA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BC2476" w14:textId="5C9D6806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2</w:t>
                  </w:r>
                  <w:r w:rsidR="00253BDD">
                    <w:rPr>
                      <w:b/>
                      <w:bCs/>
                      <w:highlight w:val="lightGray"/>
                    </w:rPr>
                    <w:t>4</w:t>
                  </w:r>
                  <w:r w:rsidRPr="00665CC7">
                    <w:rPr>
                      <w:b/>
                      <w:bCs/>
                      <w:highlight w:val="lightGray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highlight w:val="lightGray"/>
                    </w:rPr>
                    <w:t xml:space="preserve"> </w:t>
                  </w:r>
                  <w:r w:rsidRPr="00F761F3">
                    <w:rPr>
                      <w:b/>
                      <w:bCs/>
                      <w:highlight w:val="lightGray"/>
                    </w:rPr>
                    <w:t xml:space="preserve">Aug </w:t>
                  </w:r>
                </w:p>
              </w:tc>
            </w:tr>
            <w:tr w:rsidR="00024D67" w:rsidRPr="008F2872" w14:paraId="6E69BA83" w14:textId="77777777" w:rsidTr="00024D67">
              <w:trPr>
                <w:trHeight w:val="447"/>
              </w:trPr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4514B0" w14:textId="77777777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783A0" w14:textId="23581CD2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0</w:t>
                  </w:r>
                  <w:r w:rsidR="00DD0CF0">
                    <w:rPr>
                      <w:b/>
                      <w:bCs/>
                      <w:highlight w:val="yellow"/>
                    </w:rPr>
                    <w:t>2</w:t>
                  </w:r>
                  <w:r w:rsidR="00DD0CF0" w:rsidRPr="00DD0CF0">
                    <w:rPr>
                      <w:b/>
                      <w:bCs/>
                      <w:highlight w:val="yellow"/>
                      <w:vertAlign w:val="superscript"/>
                    </w:rPr>
                    <w:t>nd</w:t>
                  </w:r>
                  <w:r>
                    <w:rPr>
                      <w:b/>
                      <w:bCs/>
                      <w:highlight w:val="yellow"/>
                    </w:rPr>
                    <w:t>Mar</w:t>
                  </w:r>
                </w:p>
                <w:p w14:paraId="3BC142E1" w14:textId="77777777" w:rsidR="00024D67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2F7C99" w14:textId="77777777" w:rsidR="00024D67" w:rsidRPr="008F2872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CB984E" w14:textId="2CE674A1" w:rsidR="00024D67" w:rsidRDefault="0006298F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31st</w:t>
                  </w:r>
                  <w:r w:rsidR="00024D67">
                    <w:rPr>
                      <w:b/>
                      <w:bCs/>
                      <w:highlight w:val="yellow"/>
                    </w:rPr>
                    <w:t xml:space="preserve"> </w:t>
                  </w:r>
                  <w:r>
                    <w:rPr>
                      <w:b/>
                      <w:bCs/>
                      <w:highlight w:val="yellow"/>
                    </w:rPr>
                    <w:t>Aug</w:t>
                  </w:r>
                </w:p>
                <w:p w14:paraId="60E97FD9" w14:textId="3402CF95" w:rsidR="0006298F" w:rsidRPr="008F2872" w:rsidRDefault="0006298F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Bank holiday closed</w:t>
                  </w:r>
                </w:p>
                <w:p w14:paraId="759EADF1" w14:textId="77777777" w:rsidR="00024D67" w:rsidRPr="008F2872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83FB52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594D73E5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6402BE" w14:textId="1BA770BA" w:rsidR="00024D67" w:rsidRPr="00F761F3" w:rsidRDefault="006765B8" w:rsidP="00024D67">
                  <w:pPr>
                    <w:rPr>
                      <w:b/>
                      <w:bCs/>
                      <w:highlight w:val="lightGray"/>
                    </w:rPr>
                  </w:pPr>
                  <w:r>
                    <w:rPr>
                      <w:b/>
                      <w:bCs/>
                      <w:highlight w:val="lightGray"/>
                    </w:rPr>
                    <w:t>09</w:t>
                  </w:r>
                  <w:r w:rsidRPr="006765B8">
                    <w:rPr>
                      <w:b/>
                      <w:bCs/>
                      <w:highlight w:val="lightGray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highlight w:val="lightGray"/>
                    </w:rPr>
                    <w:t xml:space="preserve"> </w:t>
                  </w:r>
                  <w:r w:rsidR="00024D67" w:rsidRPr="00F761F3">
                    <w:rPr>
                      <w:b/>
                      <w:bCs/>
                      <w:highlight w:val="lightGray"/>
                    </w:rPr>
                    <w:t>Mar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C9F1BE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5C4BBAC6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4912F9" w14:textId="02D62C5C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0</w:t>
                  </w:r>
                  <w:r w:rsidR="00253BDD">
                    <w:rPr>
                      <w:b/>
                      <w:bCs/>
                      <w:highlight w:val="lightGray"/>
                    </w:rPr>
                    <w:t>7</w:t>
                  </w:r>
                  <w:r w:rsidRPr="00F761F3">
                    <w:rPr>
                      <w:b/>
                      <w:bCs/>
                      <w:highlight w:val="lightGray"/>
                      <w:vertAlign w:val="superscript"/>
                    </w:rPr>
                    <w:t>th</w:t>
                  </w:r>
                  <w:r w:rsidRPr="00F761F3">
                    <w:rPr>
                      <w:b/>
                      <w:bCs/>
                      <w:highlight w:val="lightGray"/>
                    </w:rPr>
                    <w:t xml:space="preserve"> Sept</w:t>
                  </w:r>
                </w:p>
              </w:tc>
            </w:tr>
            <w:tr w:rsidR="00024D67" w:rsidRPr="008F2872" w14:paraId="601DF078" w14:textId="77777777" w:rsidTr="00024D67">
              <w:trPr>
                <w:trHeight w:val="447"/>
              </w:trPr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252E8C" w14:textId="77777777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778D8B" w14:textId="3B0FB941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1</w:t>
                  </w:r>
                  <w:r w:rsidR="00DD0CF0">
                    <w:rPr>
                      <w:b/>
                      <w:bCs/>
                      <w:highlight w:val="yellow"/>
                    </w:rPr>
                    <w:t>6</w:t>
                  </w:r>
                  <w:r w:rsidRPr="00C471C0">
                    <w:rPr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highlight w:val="yellow"/>
                    </w:rPr>
                    <w:t xml:space="preserve"> Mar</w:t>
                  </w:r>
                </w:p>
                <w:p w14:paraId="4F7E01C9" w14:textId="77777777" w:rsidR="00024D67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175243" w14:textId="77777777" w:rsidR="00024D67" w:rsidRPr="008F2872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BBB0CE" w14:textId="090DE303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1</w:t>
                  </w:r>
                  <w:r w:rsidR="0006298F">
                    <w:rPr>
                      <w:b/>
                      <w:bCs/>
                      <w:highlight w:val="yellow"/>
                    </w:rPr>
                    <w:t>4</w:t>
                  </w:r>
                  <w:r w:rsidRPr="00826BC8">
                    <w:rPr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highlight w:val="yellow"/>
                    </w:rPr>
                    <w:t xml:space="preserve"> Sept</w:t>
                  </w:r>
                </w:p>
                <w:p w14:paraId="007A87DC" w14:textId="77777777" w:rsidR="00024D67" w:rsidRPr="008F2872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BABF29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52448999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5F81C8" w14:textId="60DA00E5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2</w:t>
                  </w:r>
                  <w:r w:rsidR="006765B8">
                    <w:rPr>
                      <w:b/>
                      <w:bCs/>
                      <w:highlight w:val="lightGray"/>
                    </w:rPr>
                    <w:t>3</w:t>
                  </w:r>
                  <w:r w:rsidR="006765B8" w:rsidRPr="006765B8">
                    <w:rPr>
                      <w:b/>
                      <w:bCs/>
                      <w:highlight w:val="lightGray"/>
                      <w:vertAlign w:val="superscript"/>
                    </w:rPr>
                    <w:t>rd</w:t>
                  </w:r>
                  <w:r w:rsidR="006765B8">
                    <w:rPr>
                      <w:b/>
                      <w:bCs/>
                      <w:highlight w:val="lightGray"/>
                    </w:rPr>
                    <w:t xml:space="preserve"> </w:t>
                  </w:r>
                  <w:r w:rsidRPr="00F761F3">
                    <w:rPr>
                      <w:b/>
                      <w:bCs/>
                      <w:highlight w:val="lightGray"/>
                    </w:rPr>
                    <w:t>Mar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02AF46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5B0ACD32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6EDCEB" w14:textId="3897F53D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2</w:t>
                  </w:r>
                  <w:r w:rsidR="00253BDD">
                    <w:rPr>
                      <w:b/>
                      <w:bCs/>
                      <w:highlight w:val="lightGray"/>
                    </w:rPr>
                    <w:t>1</w:t>
                  </w:r>
                  <w:r w:rsidR="00253BDD" w:rsidRPr="00253BDD">
                    <w:rPr>
                      <w:b/>
                      <w:bCs/>
                      <w:highlight w:val="lightGray"/>
                      <w:vertAlign w:val="superscript"/>
                    </w:rPr>
                    <w:t>st</w:t>
                  </w:r>
                  <w:r w:rsidR="00253BDD">
                    <w:rPr>
                      <w:b/>
                      <w:bCs/>
                      <w:highlight w:val="lightGray"/>
                    </w:rPr>
                    <w:t xml:space="preserve"> </w:t>
                  </w:r>
                  <w:r w:rsidRPr="00F761F3">
                    <w:rPr>
                      <w:b/>
                      <w:bCs/>
                      <w:highlight w:val="lightGray"/>
                    </w:rPr>
                    <w:t>Sept</w:t>
                  </w:r>
                </w:p>
              </w:tc>
            </w:tr>
            <w:tr w:rsidR="00024D67" w:rsidRPr="008F2872" w14:paraId="53AB778C" w14:textId="77777777" w:rsidTr="00024D67">
              <w:trPr>
                <w:trHeight w:val="521"/>
              </w:trPr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9F2845" w14:textId="77777777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lightGray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D8E8DC" w14:textId="7910F3FC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3</w:t>
                  </w:r>
                  <w:r w:rsidR="00DD0CF0">
                    <w:rPr>
                      <w:b/>
                      <w:bCs/>
                      <w:highlight w:val="yellow"/>
                    </w:rPr>
                    <w:t>0</w:t>
                  </w:r>
                  <w:r w:rsidR="00DD0CF0" w:rsidRPr="00DD0CF0">
                    <w:rPr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="00DD0CF0">
                    <w:rPr>
                      <w:b/>
                      <w:bCs/>
                      <w:highlight w:val="yellow"/>
                    </w:rPr>
                    <w:t xml:space="preserve"> </w:t>
                  </w:r>
                  <w:r>
                    <w:rPr>
                      <w:b/>
                      <w:bCs/>
                      <w:highlight w:val="yellow"/>
                    </w:rPr>
                    <w:t>Mar</w:t>
                  </w:r>
                </w:p>
                <w:p w14:paraId="2F6A1B43" w14:textId="77777777" w:rsidR="00024D67" w:rsidRPr="008F2872" w:rsidRDefault="00024D67" w:rsidP="00024D67">
                  <w:pPr>
                    <w:rPr>
                      <w:highlight w:val="lightGray"/>
                    </w:rPr>
                  </w:pP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A49CEE" w14:textId="77777777" w:rsidR="00024D67" w:rsidRPr="008F2872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2503CC" w14:textId="1C1714D5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2</w:t>
                  </w:r>
                  <w:r w:rsidR="0006298F">
                    <w:rPr>
                      <w:b/>
                      <w:bCs/>
                      <w:highlight w:val="yellow"/>
                    </w:rPr>
                    <w:t>8</w:t>
                  </w:r>
                  <w:r w:rsidRPr="00E611F8">
                    <w:rPr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highlight w:val="yellow"/>
                    </w:rPr>
                    <w:t xml:space="preserve"> Sept</w:t>
                  </w:r>
                </w:p>
                <w:p w14:paraId="490F5877" w14:textId="77777777" w:rsidR="00024D67" w:rsidRPr="008F2872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19F46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5B083CA9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0BFF87" w14:textId="163A8DAD" w:rsidR="00024D67" w:rsidRPr="00F761F3" w:rsidRDefault="006765B8" w:rsidP="00024D67">
                  <w:pPr>
                    <w:rPr>
                      <w:b/>
                      <w:bCs/>
                      <w:highlight w:val="lightGray"/>
                    </w:rPr>
                  </w:pPr>
                  <w:r>
                    <w:rPr>
                      <w:b/>
                      <w:bCs/>
                      <w:highlight w:val="lightGray"/>
                    </w:rPr>
                    <w:t>06</w:t>
                  </w:r>
                  <w:r w:rsidRPr="006765B8">
                    <w:rPr>
                      <w:b/>
                      <w:bCs/>
                      <w:highlight w:val="lightGray"/>
                      <w:vertAlign w:val="superscript"/>
                    </w:rPr>
                    <w:t>th</w:t>
                  </w:r>
                  <w:r w:rsidR="00024D67" w:rsidRPr="00F761F3">
                    <w:rPr>
                      <w:b/>
                      <w:bCs/>
                      <w:highlight w:val="lightGray"/>
                    </w:rPr>
                    <w:t>April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56B99A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1B1B47CD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9E4AE2" w14:textId="3F0CD50F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0</w:t>
                  </w:r>
                  <w:r w:rsidR="00433415">
                    <w:rPr>
                      <w:b/>
                      <w:bCs/>
                      <w:highlight w:val="lightGray"/>
                    </w:rPr>
                    <w:t>5</w:t>
                  </w:r>
                  <w:r w:rsidRPr="00F761F3">
                    <w:rPr>
                      <w:b/>
                      <w:bCs/>
                      <w:highlight w:val="lightGray"/>
                      <w:vertAlign w:val="superscript"/>
                    </w:rPr>
                    <w:t>th</w:t>
                  </w:r>
                  <w:r w:rsidRPr="00F761F3">
                    <w:rPr>
                      <w:b/>
                      <w:bCs/>
                      <w:highlight w:val="lightGray"/>
                    </w:rPr>
                    <w:t xml:space="preserve"> Oct</w:t>
                  </w:r>
                </w:p>
              </w:tc>
            </w:tr>
            <w:tr w:rsidR="00024D67" w:rsidRPr="008F2872" w14:paraId="44F1274E" w14:textId="77777777" w:rsidTr="00024D67">
              <w:trPr>
                <w:trHeight w:val="460"/>
              </w:trPr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61F95" w14:textId="77777777" w:rsidR="00024D67" w:rsidRPr="008F2872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687C0" w14:textId="4CC26C59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1</w:t>
                  </w:r>
                  <w:r w:rsidR="00E21D66">
                    <w:rPr>
                      <w:b/>
                      <w:bCs/>
                      <w:highlight w:val="yellow"/>
                    </w:rPr>
                    <w:t>3</w:t>
                  </w:r>
                  <w:r w:rsidRPr="004357F5">
                    <w:rPr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highlight w:val="yellow"/>
                    </w:rPr>
                    <w:t xml:space="preserve"> April</w:t>
                  </w:r>
                </w:p>
                <w:p w14:paraId="4E528486" w14:textId="77777777" w:rsidR="00024D67" w:rsidRPr="008F2872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B2F639" w14:textId="77777777" w:rsidR="00024D67" w:rsidRPr="008F2872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9CD7FA" w14:textId="20F597FD" w:rsidR="00024D67" w:rsidRPr="008F2872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1</w:t>
                  </w:r>
                  <w:r w:rsidR="0006298F">
                    <w:rPr>
                      <w:b/>
                      <w:bCs/>
                      <w:highlight w:val="yellow"/>
                    </w:rPr>
                    <w:t>2</w:t>
                  </w:r>
                  <w:r w:rsidRPr="00E611F8">
                    <w:rPr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highlight w:val="yellow"/>
                    </w:rPr>
                    <w:t xml:space="preserve"> Oct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16618C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73A8F586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E00254" w14:textId="7E6D835D" w:rsidR="00024D67" w:rsidRPr="00024D67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024D67">
                    <w:rPr>
                      <w:b/>
                      <w:bCs/>
                      <w:highlight w:val="lightGray"/>
                    </w:rPr>
                    <w:t>2</w:t>
                  </w:r>
                  <w:r w:rsidR="006765B8">
                    <w:rPr>
                      <w:b/>
                      <w:bCs/>
                      <w:highlight w:val="lightGray"/>
                    </w:rPr>
                    <w:t>0</w:t>
                  </w:r>
                  <w:r w:rsidR="006765B8" w:rsidRPr="006765B8">
                    <w:rPr>
                      <w:b/>
                      <w:bCs/>
                      <w:highlight w:val="lightGray"/>
                      <w:vertAlign w:val="superscript"/>
                    </w:rPr>
                    <w:t>th</w:t>
                  </w:r>
                  <w:r w:rsidRPr="00024D67">
                    <w:rPr>
                      <w:b/>
                      <w:bCs/>
                      <w:highlight w:val="lightGray"/>
                    </w:rPr>
                    <w:t xml:space="preserve">April 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C612AE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50C75F99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AB47E1" w14:textId="5C77470A" w:rsidR="00024D67" w:rsidRPr="00F761F3" w:rsidRDefault="00433415" w:rsidP="00024D67">
                  <w:pPr>
                    <w:rPr>
                      <w:b/>
                      <w:bCs/>
                      <w:highlight w:val="lightGray"/>
                    </w:rPr>
                  </w:pPr>
                  <w:r>
                    <w:rPr>
                      <w:b/>
                      <w:bCs/>
                      <w:highlight w:val="lightGray"/>
                    </w:rPr>
                    <w:t>19</w:t>
                  </w:r>
                  <w:r w:rsidRPr="00433415">
                    <w:rPr>
                      <w:b/>
                      <w:bCs/>
                      <w:highlight w:val="lightGray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highlight w:val="lightGray"/>
                    </w:rPr>
                    <w:t xml:space="preserve"> </w:t>
                  </w:r>
                  <w:r w:rsidR="00024D67" w:rsidRPr="00F761F3">
                    <w:rPr>
                      <w:b/>
                      <w:bCs/>
                      <w:highlight w:val="lightGray"/>
                    </w:rPr>
                    <w:t>Oct</w:t>
                  </w:r>
                </w:p>
              </w:tc>
            </w:tr>
            <w:tr w:rsidR="00024D67" w:rsidRPr="008F2872" w14:paraId="62CD1A51" w14:textId="77777777" w:rsidTr="00024D67">
              <w:trPr>
                <w:trHeight w:val="447"/>
              </w:trPr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7DA763" w14:textId="77777777" w:rsidR="00024D67" w:rsidRPr="008F2872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West mobile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8B68D0" w14:textId="1B556EBD" w:rsidR="00024D67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2</w:t>
                  </w:r>
                  <w:r w:rsidR="00E21D66">
                    <w:rPr>
                      <w:b/>
                      <w:bCs/>
                      <w:highlight w:val="yellow"/>
                    </w:rPr>
                    <w:t>7</w:t>
                  </w:r>
                  <w:r w:rsidR="00E21D66" w:rsidRPr="00E21D66">
                    <w:rPr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="00E21D66">
                    <w:rPr>
                      <w:b/>
                      <w:bCs/>
                      <w:highlight w:val="yellow"/>
                    </w:rPr>
                    <w:t xml:space="preserve"> </w:t>
                  </w:r>
                  <w:r>
                    <w:rPr>
                      <w:b/>
                      <w:bCs/>
                      <w:highlight w:val="yellow"/>
                    </w:rPr>
                    <w:t>April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40EA79" w14:textId="77777777" w:rsidR="00024D67" w:rsidRPr="008F2872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7007E9" w14:textId="5A65FC46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2</w:t>
                  </w:r>
                  <w:r w:rsidR="0006298F">
                    <w:rPr>
                      <w:b/>
                      <w:bCs/>
                      <w:highlight w:val="yellow"/>
                    </w:rPr>
                    <w:t>6</w:t>
                  </w:r>
                  <w:r w:rsidRPr="00E611F8">
                    <w:rPr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highlight w:val="yellow"/>
                    </w:rPr>
                    <w:t xml:space="preserve"> Oct</w:t>
                  </w:r>
                </w:p>
                <w:p w14:paraId="39EC5B53" w14:textId="77777777" w:rsidR="00024D67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784549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1006DBF6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31290E" w14:textId="2F4FC082" w:rsidR="00024D67" w:rsidRPr="00024D67" w:rsidRDefault="006765B8" w:rsidP="00024D67">
                  <w:pPr>
                    <w:rPr>
                      <w:b/>
                      <w:bCs/>
                      <w:highlight w:val="lightGray"/>
                    </w:rPr>
                  </w:pPr>
                  <w:r>
                    <w:rPr>
                      <w:b/>
                      <w:bCs/>
                      <w:highlight w:val="lightGray"/>
                    </w:rPr>
                    <w:t>04</w:t>
                  </w:r>
                  <w:r w:rsidRPr="006765B8">
                    <w:rPr>
                      <w:b/>
                      <w:bCs/>
                      <w:highlight w:val="lightGray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highlight w:val="lightGray"/>
                    </w:rPr>
                    <w:t xml:space="preserve"> </w:t>
                  </w:r>
                  <w:proofErr w:type="gramStart"/>
                  <w:r w:rsidR="00024D67" w:rsidRPr="00024D67">
                    <w:rPr>
                      <w:b/>
                      <w:bCs/>
                      <w:highlight w:val="lightGray"/>
                    </w:rPr>
                    <w:t>May  closed</w:t>
                  </w:r>
                  <w:proofErr w:type="gramEnd"/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01033B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38E5E618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B903A1" w14:textId="32F9037E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proofErr w:type="gramStart"/>
                  <w:r w:rsidRPr="00F761F3">
                    <w:rPr>
                      <w:b/>
                      <w:bCs/>
                      <w:highlight w:val="lightGray"/>
                    </w:rPr>
                    <w:t>0</w:t>
                  </w:r>
                  <w:r w:rsidR="00433415">
                    <w:rPr>
                      <w:b/>
                      <w:bCs/>
                      <w:highlight w:val="lightGray"/>
                    </w:rPr>
                    <w:t>2</w:t>
                  </w:r>
                  <w:r w:rsidRPr="00904652">
                    <w:rPr>
                      <w:b/>
                      <w:bCs/>
                      <w:highlight w:val="lightGray"/>
                      <w:vertAlign w:val="superscript"/>
                    </w:rPr>
                    <w:t>rd</w:t>
                  </w:r>
                  <w:proofErr w:type="gramEnd"/>
                  <w:r>
                    <w:rPr>
                      <w:b/>
                      <w:bCs/>
                      <w:highlight w:val="lightGray"/>
                    </w:rPr>
                    <w:t xml:space="preserve"> </w:t>
                  </w:r>
                  <w:r w:rsidRPr="00F761F3">
                    <w:rPr>
                      <w:b/>
                      <w:bCs/>
                      <w:highlight w:val="lightGray"/>
                    </w:rPr>
                    <w:t>Nov</w:t>
                  </w:r>
                </w:p>
              </w:tc>
            </w:tr>
            <w:tr w:rsidR="00024D67" w:rsidRPr="008F2872" w14:paraId="603615FA" w14:textId="77777777" w:rsidTr="00024D67">
              <w:trPr>
                <w:trHeight w:val="447"/>
              </w:trPr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7785AA" w14:textId="77777777" w:rsidR="00024D67" w:rsidRPr="008F2872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4FCEB6" w14:textId="2B1DD144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1</w:t>
                  </w:r>
                  <w:r w:rsidR="00E21D66">
                    <w:rPr>
                      <w:b/>
                      <w:bCs/>
                      <w:highlight w:val="yellow"/>
                    </w:rPr>
                    <w:t>1</w:t>
                  </w:r>
                  <w:r w:rsidRPr="004357F5">
                    <w:rPr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highlight w:val="yellow"/>
                    </w:rPr>
                    <w:t xml:space="preserve"> May</w:t>
                  </w:r>
                </w:p>
                <w:p w14:paraId="3DB9CAA6" w14:textId="77777777" w:rsidR="00024D67" w:rsidRPr="008F2872" w:rsidRDefault="00024D67" w:rsidP="00024D67">
                  <w:pPr>
                    <w:rPr>
                      <w:highlight w:val="lightGray"/>
                    </w:rPr>
                  </w:pP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A0146E" w14:textId="77777777" w:rsidR="00024D67" w:rsidRPr="008F2872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3C766F" w14:textId="6DEB23A9" w:rsidR="00024D67" w:rsidRPr="008F2872" w:rsidRDefault="00BB3B8B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09</w:t>
                  </w:r>
                  <w:r w:rsidRPr="00BB3B8B">
                    <w:rPr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="00024D67">
                    <w:rPr>
                      <w:b/>
                      <w:bCs/>
                      <w:highlight w:val="yellow"/>
                    </w:rPr>
                    <w:t>Nov</w:t>
                  </w:r>
                </w:p>
                <w:p w14:paraId="15985C30" w14:textId="77777777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lightGray"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156B71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7DC784E5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4243E5" w14:textId="05772522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>
                    <w:rPr>
                      <w:b/>
                      <w:bCs/>
                      <w:highlight w:val="lightGray"/>
                    </w:rPr>
                    <w:t>1</w:t>
                  </w:r>
                  <w:r w:rsidR="006765B8">
                    <w:rPr>
                      <w:b/>
                      <w:bCs/>
                      <w:highlight w:val="lightGray"/>
                    </w:rPr>
                    <w:t>8</w:t>
                  </w:r>
                  <w:r w:rsidRPr="00904652">
                    <w:rPr>
                      <w:b/>
                      <w:bCs/>
                      <w:highlight w:val="lightGray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highlight w:val="lightGray"/>
                    </w:rPr>
                    <w:t xml:space="preserve"> </w:t>
                  </w:r>
                  <w:r w:rsidRPr="00F761F3">
                    <w:rPr>
                      <w:b/>
                      <w:bCs/>
                      <w:highlight w:val="lightGray"/>
                    </w:rPr>
                    <w:t>May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338807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52F6343B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3EA468" w14:textId="42928074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1</w:t>
                  </w:r>
                  <w:r w:rsidR="00433415">
                    <w:rPr>
                      <w:b/>
                      <w:bCs/>
                      <w:highlight w:val="lightGray"/>
                    </w:rPr>
                    <w:t>6</w:t>
                  </w:r>
                  <w:r w:rsidRPr="00F761F3">
                    <w:rPr>
                      <w:b/>
                      <w:bCs/>
                      <w:highlight w:val="lightGray"/>
                      <w:vertAlign w:val="superscript"/>
                    </w:rPr>
                    <w:t>th</w:t>
                  </w:r>
                  <w:r w:rsidRPr="00F761F3">
                    <w:rPr>
                      <w:b/>
                      <w:bCs/>
                      <w:highlight w:val="lightGray"/>
                    </w:rPr>
                    <w:t xml:space="preserve"> Nov</w:t>
                  </w:r>
                </w:p>
              </w:tc>
            </w:tr>
            <w:tr w:rsidR="00024D67" w:rsidRPr="00D226B3" w14:paraId="02C12592" w14:textId="77777777" w:rsidTr="00024D67">
              <w:trPr>
                <w:trHeight w:val="1138"/>
              </w:trPr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5FCC0" w14:textId="77777777" w:rsidR="00024D67" w:rsidRPr="00D226B3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EE1EEE" w14:textId="1F3792D5" w:rsidR="00024D67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2</w:t>
                  </w:r>
                  <w:r w:rsidR="00E21D66">
                    <w:rPr>
                      <w:b/>
                      <w:bCs/>
                      <w:highlight w:val="yellow"/>
                    </w:rPr>
                    <w:t>5</w:t>
                  </w:r>
                  <w:r w:rsidR="00E21D66" w:rsidRPr="00E21D66">
                    <w:rPr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 w:rsidR="00E21D66">
                    <w:rPr>
                      <w:b/>
                      <w:bCs/>
                      <w:highlight w:val="yellow"/>
                    </w:rPr>
                    <w:t xml:space="preserve"> </w:t>
                  </w:r>
                  <w:r>
                    <w:rPr>
                      <w:b/>
                      <w:bCs/>
                      <w:highlight w:val="yellow"/>
                    </w:rPr>
                    <w:t>May</w:t>
                  </w:r>
                </w:p>
                <w:p w14:paraId="02254763" w14:textId="77777777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Bank holiday closed.</w:t>
                  </w:r>
                </w:p>
                <w:p w14:paraId="6B3059E8" w14:textId="77777777" w:rsidR="00024D67" w:rsidRPr="00D226B3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F61B49" w14:textId="77777777" w:rsidR="00024D67" w:rsidRPr="00D226B3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818F9E" w14:textId="7631CC32" w:rsidR="00024D67" w:rsidRPr="008F2872" w:rsidRDefault="00BB3B8B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23</w:t>
                  </w:r>
                  <w:r w:rsidRPr="00BB3B8B">
                    <w:rPr>
                      <w:b/>
                      <w:bCs/>
                      <w:highlight w:val="yellow"/>
                      <w:vertAlign w:val="superscript"/>
                    </w:rPr>
                    <w:t>rd</w:t>
                  </w:r>
                  <w:r w:rsidR="00024D67">
                    <w:rPr>
                      <w:b/>
                      <w:bCs/>
                      <w:highlight w:val="yellow"/>
                    </w:rPr>
                    <w:t>Nov</w:t>
                  </w:r>
                </w:p>
                <w:p w14:paraId="096F80E9" w14:textId="77777777" w:rsidR="00024D67" w:rsidRPr="00D226B3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B11C53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4698600A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A928D6" w14:textId="6B078839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0</w:t>
                  </w:r>
                  <w:r w:rsidR="006765B8">
                    <w:rPr>
                      <w:b/>
                      <w:bCs/>
                      <w:highlight w:val="lightGray"/>
                    </w:rPr>
                    <w:t>1</w:t>
                  </w:r>
                  <w:r w:rsidR="006765B8" w:rsidRPr="006765B8">
                    <w:rPr>
                      <w:b/>
                      <w:bCs/>
                      <w:highlight w:val="lightGray"/>
                      <w:vertAlign w:val="superscript"/>
                    </w:rPr>
                    <w:t>st</w:t>
                  </w:r>
                  <w:r w:rsidRPr="00F761F3">
                    <w:rPr>
                      <w:b/>
                      <w:bCs/>
                      <w:highlight w:val="lightGray"/>
                    </w:rPr>
                    <w:t>June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908558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35582E27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EF55F4" w14:textId="16458CF1" w:rsidR="00024D67" w:rsidRPr="00F761F3" w:rsidRDefault="00433415" w:rsidP="00024D67">
                  <w:pPr>
                    <w:rPr>
                      <w:b/>
                      <w:bCs/>
                      <w:highlight w:val="lightGray"/>
                    </w:rPr>
                  </w:pPr>
                  <w:r>
                    <w:rPr>
                      <w:b/>
                      <w:bCs/>
                      <w:highlight w:val="lightGray"/>
                    </w:rPr>
                    <w:t>30</w:t>
                  </w:r>
                  <w:r w:rsidRPr="00433415">
                    <w:rPr>
                      <w:b/>
                      <w:bCs/>
                      <w:highlight w:val="lightGray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highlight w:val="lightGray"/>
                    </w:rPr>
                    <w:t xml:space="preserve"> Nov</w:t>
                  </w:r>
                </w:p>
              </w:tc>
            </w:tr>
            <w:tr w:rsidR="00024D67" w:rsidRPr="008F2872" w14:paraId="4937153B" w14:textId="77777777" w:rsidTr="00024D67">
              <w:trPr>
                <w:trHeight w:val="626"/>
              </w:trPr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CB00CB" w14:textId="77777777" w:rsidR="00024D67" w:rsidRPr="008F2872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A52C6" w14:textId="14450893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0</w:t>
                  </w:r>
                  <w:r w:rsidR="00E21D66">
                    <w:rPr>
                      <w:b/>
                      <w:bCs/>
                      <w:highlight w:val="yellow"/>
                    </w:rPr>
                    <w:t>8</w:t>
                  </w:r>
                  <w:r w:rsidRPr="004357F5">
                    <w:rPr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highlight w:val="yellow"/>
                    </w:rPr>
                    <w:t xml:space="preserve"> June</w:t>
                  </w:r>
                </w:p>
                <w:p w14:paraId="5C765D67" w14:textId="77777777" w:rsidR="00024D67" w:rsidRPr="008F2872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A32C7" w14:textId="77777777" w:rsidR="00024D67" w:rsidRPr="008F2872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AAC786" w14:textId="41D05011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0</w:t>
                  </w:r>
                  <w:r w:rsidR="00BB3B8B">
                    <w:rPr>
                      <w:b/>
                      <w:bCs/>
                      <w:highlight w:val="yellow"/>
                    </w:rPr>
                    <w:t>7</w:t>
                  </w:r>
                  <w:r w:rsidRPr="00E611F8">
                    <w:rPr>
                      <w:b/>
                      <w:bCs/>
                      <w:highlight w:val="yellow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highlight w:val="yellow"/>
                      <w:vertAlign w:val="superscript"/>
                    </w:rPr>
                    <w:t xml:space="preserve"> </w:t>
                  </w:r>
                  <w:r>
                    <w:rPr>
                      <w:b/>
                      <w:bCs/>
                      <w:highlight w:val="yellow"/>
                    </w:rPr>
                    <w:t>Dec</w:t>
                  </w:r>
                </w:p>
                <w:p w14:paraId="54B5213E" w14:textId="77777777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lightGray"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C91EE4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15B2E2BA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B0C181" w14:textId="6F175B96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1</w:t>
                  </w:r>
                  <w:r w:rsidR="006765B8">
                    <w:rPr>
                      <w:b/>
                      <w:bCs/>
                      <w:highlight w:val="lightGray"/>
                    </w:rPr>
                    <w:t>5</w:t>
                  </w:r>
                  <w:r w:rsidRPr="00F761F3">
                    <w:rPr>
                      <w:b/>
                      <w:bCs/>
                      <w:highlight w:val="lightGray"/>
                      <w:vertAlign w:val="superscript"/>
                    </w:rPr>
                    <w:t>th</w:t>
                  </w:r>
                  <w:r w:rsidRPr="00F761F3">
                    <w:rPr>
                      <w:b/>
                      <w:bCs/>
                      <w:highlight w:val="lightGray"/>
                    </w:rPr>
                    <w:t>June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FC33BA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1B593373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178431" w14:textId="752FB044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1</w:t>
                  </w:r>
                  <w:r w:rsidR="001428A1">
                    <w:rPr>
                      <w:b/>
                      <w:bCs/>
                      <w:highlight w:val="lightGray"/>
                    </w:rPr>
                    <w:t>4</w:t>
                  </w:r>
                  <w:r w:rsidRPr="00F761F3">
                    <w:rPr>
                      <w:b/>
                      <w:bCs/>
                      <w:highlight w:val="lightGray"/>
                      <w:vertAlign w:val="superscript"/>
                    </w:rPr>
                    <w:t>th</w:t>
                  </w:r>
                  <w:r w:rsidRPr="00F761F3">
                    <w:rPr>
                      <w:b/>
                      <w:bCs/>
                      <w:highlight w:val="lightGray"/>
                    </w:rPr>
                    <w:t xml:space="preserve"> Dec</w:t>
                  </w:r>
                </w:p>
              </w:tc>
            </w:tr>
            <w:tr w:rsidR="00024D67" w:rsidRPr="00D226B3" w14:paraId="1073C83A" w14:textId="77777777" w:rsidTr="00024D67">
              <w:trPr>
                <w:trHeight w:val="447"/>
              </w:trPr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365292" w14:textId="77777777" w:rsidR="00024D67" w:rsidRPr="00D226B3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0A9895" w14:textId="5FEC0A11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2</w:t>
                  </w:r>
                  <w:r w:rsidR="00E21D66">
                    <w:rPr>
                      <w:b/>
                      <w:bCs/>
                      <w:highlight w:val="yellow"/>
                    </w:rPr>
                    <w:t>2</w:t>
                  </w:r>
                  <w:r w:rsidR="00E21D66" w:rsidRPr="00E21D66">
                    <w:rPr>
                      <w:b/>
                      <w:bCs/>
                      <w:highlight w:val="yellow"/>
                      <w:vertAlign w:val="superscript"/>
                    </w:rPr>
                    <w:t>nd</w:t>
                  </w:r>
                  <w:r w:rsidR="00E21D66">
                    <w:rPr>
                      <w:b/>
                      <w:bCs/>
                      <w:highlight w:val="yellow"/>
                    </w:rPr>
                    <w:t xml:space="preserve"> </w:t>
                  </w:r>
                  <w:r>
                    <w:rPr>
                      <w:b/>
                      <w:bCs/>
                      <w:highlight w:val="yellow"/>
                    </w:rPr>
                    <w:t xml:space="preserve">    June</w:t>
                  </w:r>
                </w:p>
                <w:p w14:paraId="3D8C7B66" w14:textId="77777777" w:rsidR="00024D67" w:rsidRPr="00D226B3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66C7DA" w14:textId="77777777" w:rsidR="00024D67" w:rsidRPr="00D226B3" w:rsidRDefault="00024D67" w:rsidP="00024D67">
                  <w:pPr>
                    <w:rPr>
                      <w:b/>
                      <w:bCs/>
                      <w:highlight w:val="yellow"/>
                    </w:rPr>
                  </w:pPr>
                  <w:r w:rsidRPr="008F2872">
                    <w:rPr>
                      <w:b/>
                      <w:bCs/>
                      <w:highlight w:val="yellow"/>
                    </w:rPr>
                    <w:t>West mob</w:t>
                  </w:r>
                  <w:r>
                    <w:rPr>
                      <w:b/>
                      <w:bCs/>
                      <w:highlight w:val="yellow"/>
                    </w:rPr>
                    <w:t>ile</w:t>
                  </w:r>
                </w:p>
              </w:tc>
              <w:tc>
                <w:tcPr>
                  <w:tcW w:w="1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0DE131" w14:textId="20974A45" w:rsidR="00024D67" w:rsidRPr="008F2872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</w:rPr>
                    <w:t>2</w:t>
                  </w:r>
                  <w:r w:rsidR="00BB3B8B">
                    <w:rPr>
                      <w:b/>
                      <w:bCs/>
                      <w:highlight w:val="yellow"/>
                    </w:rPr>
                    <w:t>1</w:t>
                  </w:r>
                  <w:r w:rsidR="00BB3B8B" w:rsidRPr="00BB3B8B">
                    <w:rPr>
                      <w:b/>
                      <w:bCs/>
                      <w:highlight w:val="yellow"/>
                      <w:vertAlign w:val="superscript"/>
                    </w:rPr>
                    <w:t>st</w:t>
                  </w:r>
                  <w:r>
                    <w:rPr>
                      <w:b/>
                      <w:bCs/>
                      <w:highlight w:val="yellow"/>
                    </w:rPr>
                    <w:t>Dec</w:t>
                  </w:r>
                </w:p>
                <w:p w14:paraId="0284FD54" w14:textId="77777777" w:rsidR="00024D67" w:rsidRPr="00D226B3" w:rsidRDefault="00024D67" w:rsidP="00024D67">
                  <w:pPr>
                    <w:tabs>
                      <w:tab w:val="left" w:pos="1200"/>
                    </w:tabs>
                    <w:rPr>
                      <w:b/>
                      <w:bCs/>
                      <w:highlight w:val="yellow"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741FA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22AAF216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15ED71" w14:textId="3C8CCA65" w:rsidR="00024D67" w:rsidRPr="00F761F3" w:rsidRDefault="006765B8" w:rsidP="00024D67">
                  <w:pPr>
                    <w:rPr>
                      <w:b/>
                      <w:bCs/>
                      <w:highlight w:val="lightGray"/>
                    </w:rPr>
                  </w:pPr>
                  <w:r>
                    <w:rPr>
                      <w:b/>
                      <w:bCs/>
                      <w:highlight w:val="lightGray"/>
                    </w:rPr>
                    <w:t>29</w:t>
                  </w:r>
                  <w:r w:rsidRPr="006765B8">
                    <w:rPr>
                      <w:b/>
                      <w:bCs/>
                      <w:highlight w:val="lightGray"/>
                      <w:vertAlign w:val="superscript"/>
                    </w:rPr>
                    <w:t>th</w:t>
                  </w:r>
                  <w:r w:rsidR="00024D67" w:rsidRPr="00F761F3">
                    <w:rPr>
                      <w:b/>
                      <w:bCs/>
                      <w:highlight w:val="lightGray"/>
                    </w:rPr>
                    <w:t>Ju</w:t>
                  </w:r>
                  <w:r w:rsidR="00024D67">
                    <w:rPr>
                      <w:b/>
                      <w:bCs/>
                      <w:highlight w:val="lightGray"/>
                    </w:rPr>
                    <w:t>ne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42CB69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 xml:space="preserve">North </w:t>
                  </w:r>
                </w:p>
                <w:p w14:paraId="5C82604C" w14:textId="77777777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 w:rsidRPr="00F761F3">
                    <w:rPr>
                      <w:b/>
                      <w:bCs/>
                      <w:highlight w:val="lightGray"/>
                    </w:rPr>
                    <w:t>mobile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B525B2" w14:textId="5C48B6EE" w:rsidR="00024D67" w:rsidRPr="00F761F3" w:rsidRDefault="00024D67" w:rsidP="00024D67">
                  <w:pPr>
                    <w:rPr>
                      <w:b/>
                      <w:bCs/>
                      <w:highlight w:val="lightGray"/>
                    </w:rPr>
                  </w:pPr>
                  <w:r>
                    <w:rPr>
                      <w:b/>
                      <w:bCs/>
                      <w:highlight w:val="lightGray"/>
                    </w:rPr>
                    <w:t>1</w:t>
                  </w:r>
                  <w:r w:rsidR="007364B2">
                    <w:rPr>
                      <w:b/>
                      <w:bCs/>
                      <w:highlight w:val="lightGray"/>
                    </w:rPr>
                    <w:t>1</w:t>
                  </w:r>
                  <w:r w:rsidRPr="007E36D9">
                    <w:rPr>
                      <w:b/>
                      <w:bCs/>
                      <w:highlight w:val="lightGray"/>
                      <w:vertAlign w:val="superscript"/>
                    </w:rPr>
                    <w:t>th</w:t>
                  </w:r>
                  <w:r>
                    <w:rPr>
                      <w:b/>
                      <w:bCs/>
                      <w:highlight w:val="lightGray"/>
                    </w:rPr>
                    <w:t xml:space="preserve"> Jan 202</w:t>
                  </w:r>
                  <w:r w:rsidR="007364B2">
                    <w:rPr>
                      <w:b/>
                      <w:bCs/>
                      <w:highlight w:val="lightGray"/>
                    </w:rPr>
                    <w:t>7</w:t>
                  </w:r>
                </w:p>
              </w:tc>
            </w:tr>
          </w:tbl>
          <w:p w14:paraId="09A4C5D6" w14:textId="114654F3" w:rsidR="004965E1" w:rsidRDefault="004965E1" w:rsidP="004246CB">
            <w:pPr>
              <w:rPr>
                <w:b/>
              </w:rPr>
            </w:pPr>
          </w:p>
          <w:p w14:paraId="52359637" w14:textId="6CD08EB3" w:rsidR="004965E1" w:rsidRDefault="004965E1" w:rsidP="004246CB">
            <w:pPr>
              <w:rPr>
                <w:b/>
              </w:rPr>
            </w:pPr>
          </w:p>
          <w:p w14:paraId="75BBCA63" w14:textId="081C9400" w:rsidR="000D052F" w:rsidRDefault="00106558" w:rsidP="00A55487">
            <w:r>
              <w:rPr>
                <w:noProof/>
              </w:rPr>
              <w:drawing>
                <wp:anchor distT="0" distB="0" distL="114300" distR="114300" simplePos="0" relativeHeight="251659264" behindDoc="1" locked="1" layoutInCell="1" allowOverlap="1" wp14:anchorId="4B666F29" wp14:editId="227A9B10">
                  <wp:simplePos x="0" y="0"/>
                  <wp:positionH relativeFrom="page">
                    <wp:posOffset>220980</wp:posOffset>
                  </wp:positionH>
                  <wp:positionV relativeFrom="margin">
                    <wp:posOffset>8368665</wp:posOffset>
                  </wp:positionV>
                  <wp:extent cx="6210300" cy="72390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oter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0" cy="723900"/>
                          </a:xfrm>
                          <a:prstGeom prst="rect">
                            <a:avLst/>
                          </a:prstGeom>
                          <a:extLst>
                            <a:ext uri="{FAA26D3D-D897-4be2-8F04-BA451C77F1D7}">
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851271" w14:textId="77777777" w:rsidR="00697FAF" w:rsidRDefault="00697FAF" w:rsidP="00A55487"/>
          <w:p w14:paraId="44B4D825" w14:textId="77777777" w:rsidR="00697FAF" w:rsidRDefault="00697FAF" w:rsidP="00A55487"/>
          <w:p w14:paraId="4998C08F" w14:textId="77777777" w:rsidR="00697FAF" w:rsidRDefault="00697FAF" w:rsidP="00A55487"/>
          <w:p w14:paraId="5E6424B2" w14:textId="77777777" w:rsidR="00697FAF" w:rsidRDefault="00697FAF" w:rsidP="00A55487"/>
          <w:p w14:paraId="410C5093" w14:textId="77777777" w:rsidR="00697FAF" w:rsidRDefault="00697FAF" w:rsidP="00A55487"/>
          <w:p w14:paraId="7CB4D6C5" w14:textId="77777777" w:rsidR="00697FAF" w:rsidRDefault="00697FAF" w:rsidP="00A55487"/>
          <w:p w14:paraId="60DE7C85" w14:textId="77777777" w:rsidR="00697FAF" w:rsidRDefault="00697FAF" w:rsidP="00A55487"/>
          <w:p w14:paraId="2976623A" w14:textId="77777777" w:rsidR="00697FAF" w:rsidRDefault="00697FAF" w:rsidP="00A55487"/>
          <w:p w14:paraId="123EB5B1" w14:textId="525BDE92" w:rsidR="00697FAF" w:rsidRPr="00841561" w:rsidRDefault="00697FAF" w:rsidP="00A55487"/>
        </w:tc>
      </w:tr>
    </w:tbl>
    <w:p w14:paraId="06CF3E35" w14:textId="45FD1D51" w:rsidR="00665AF7" w:rsidRPr="00D226B3" w:rsidRDefault="00665AF7" w:rsidP="00665AF7">
      <w:r w:rsidRPr="00665AF7">
        <w:rPr>
          <w:b/>
          <w:color w:val="000000" w:themeColor="text1"/>
        </w:rPr>
        <w:t xml:space="preserve">           </w:t>
      </w:r>
      <w:r w:rsidRPr="00D226B3">
        <w:rPr>
          <w:b/>
          <w:color w:val="000000" w:themeColor="text1"/>
          <w:highlight w:val="yellow"/>
        </w:rPr>
        <w:t xml:space="preserve">Kirkby </w:t>
      </w:r>
      <w:r w:rsidR="00047B93" w:rsidRPr="00D226B3">
        <w:rPr>
          <w:b/>
          <w:color w:val="000000" w:themeColor="text1"/>
          <w:highlight w:val="yellow"/>
        </w:rPr>
        <w:t>Library</w:t>
      </w:r>
      <w:r w:rsidR="00047B93" w:rsidRPr="00D226B3">
        <w:rPr>
          <w:color w:val="000000" w:themeColor="text1"/>
          <w:highlight w:val="yellow"/>
        </w:rPr>
        <w:t xml:space="preserve"> Tel</w:t>
      </w:r>
      <w:r w:rsidRPr="00D226B3">
        <w:rPr>
          <w:color w:val="000000" w:themeColor="text1"/>
          <w:highlight w:val="yellow"/>
        </w:rPr>
        <w:t xml:space="preserve"> </w:t>
      </w:r>
      <w:r w:rsidRPr="00D226B3">
        <w:rPr>
          <w:highlight w:val="yellow"/>
        </w:rPr>
        <w:t xml:space="preserve">01623 677200 E-mail  </w:t>
      </w:r>
      <w:hyperlink r:id="rId16" w:history="1">
        <w:r w:rsidRPr="00D226B3">
          <w:rPr>
            <w:rStyle w:val="Hyperlink"/>
            <w:highlight w:val="yellow"/>
          </w:rPr>
          <w:t>kirkby.library@inspireculture.org.uk</w:t>
        </w:r>
      </w:hyperlink>
      <w:r w:rsidRPr="00D226B3">
        <w:rPr>
          <w:highlight w:val="yellow"/>
        </w:rPr>
        <w:t xml:space="preserve"> </w:t>
      </w:r>
      <w:r w:rsidRPr="00D226B3">
        <w:rPr>
          <w:b/>
          <w:bCs/>
          <w:highlight w:val="yellow"/>
        </w:rPr>
        <w:t>West mobile</w:t>
      </w:r>
    </w:p>
    <w:p w14:paraId="1B62E1E7" w14:textId="490BF557" w:rsidR="00626ED8" w:rsidRPr="00626ED8" w:rsidRDefault="00626ED8" w:rsidP="00626ED8">
      <w:pPr>
        <w:rPr>
          <w:sz w:val="20"/>
          <w:szCs w:val="20"/>
        </w:rPr>
      </w:pPr>
      <w:r w:rsidRPr="00626ED8">
        <w:rPr>
          <w:b/>
          <w:sz w:val="20"/>
          <w:szCs w:val="20"/>
        </w:rPr>
        <w:t xml:space="preserve">               </w:t>
      </w:r>
      <w:r w:rsidRPr="00F761F3">
        <w:rPr>
          <w:b/>
          <w:sz w:val="20"/>
          <w:szCs w:val="20"/>
          <w:highlight w:val="lightGray"/>
        </w:rPr>
        <w:t>Worksop Library</w:t>
      </w:r>
      <w:r w:rsidRPr="00F761F3">
        <w:rPr>
          <w:sz w:val="20"/>
          <w:szCs w:val="20"/>
          <w:highlight w:val="lightGray"/>
        </w:rPr>
        <w:t xml:space="preserve"> Tel 01158 042361 E-mail  </w:t>
      </w:r>
      <w:hyperlink r:id="rId17" w:history="1">
        <w:r w:rsidRPr="00F761F3">
          <w:rPr>
            <w:rStyle w:val="Hyperlink"/>
            <w:sz w:val="20"/>
            <w:szCs w:val="20"/>
            <w:highlight w:val="lightGray"/>
          </w:rPr>
          <w:t>worksop.library@inspireculture.org.uk</w:t>
        </w:r>
      </w:hyperlink>
      <w:r w:rsidRPr="00F761F3">
        <w:rPr>
          <w:sz w:val="20"/>
          <w:szCs w:val="20"/>
          <w:highlight w:val="lightGray"/>
        </w:rPr>
        <w:t xml:space="preserve"> North mobile</w:t>
      </w:r>
    </w:p>
    <w:p w14:paraId="3B812865" w14:textId="77777777" w:rsidR="00626ED8" w:rsidRPr="00626ED8" w:rsidRDefault="00626ED8" w:rsidP="00626ED8">
      <w:pPr>
        <w:rPr>
          <w:sz w:val="20"/>
          <w:szCs w:val="20"/>
        </w:rPr>
      </w:pPr>
    </w:p>
    <w:p w14:paraId="579232E5" w14:textId="77777777" w:rsidR="00665AF7" w:rsidRDefault="00665AF7" w:rsidP="00665AF7">
      <w:pPr>
        <w:rPr>
          <w:b/>
        </w:rPr>
      </w:pPr>
    </w:p>
    <w:p w14:paraId="14AB7AE8" w14:textId="77777777" w:rsidR="00697FAF" w:rsidRPr="00553FAE" w:rsidRDefault="00697FAF" w:rsidP="003E67EA"/>
    <w:sectPr w:rsidR="00697FAF" w:rsidRPr="00553FAE" w:rsidSect="009477C0">
      <w:headerReference w:type="first" r:id="rId18"/>
      <w:footerReference w:type="first" r:id="rId19"/>
      <w:type w:val="continuous"/>
      <w:pgSz w:w="11906" w:h="16838" w:code="9"/>
      <w:pgMar w:top="567" w:right="1134" w:bottom="1134" w:left="1134" w:header="709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1CC5D" w14:textId="77777777" w:rsidR="00DB738F" w:rsidRDefault="00DB738F">
      <w:r>
        <w:separator/>
      </w:r>
    </w:p>
  </w:endnote>
  <w:endnote w:type="continuationSeparator" w:id="0">
    <w:p w14:paraId="1D36A38A" w14:textId="77777777" w:rsidR="00DB738F" w:rsidRDefault="00DB7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 Lt">
    <w:altName w:val="Arial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64E0" w14:textId="77777777" w:rsidR="008D4089" w:rsidRPr="000A1FFC" w:rsidRDefault="008D4089" w:rsidP="00A22465">
    <w:pPr>
      <w:pStyle w:val="Footer"/>
      <w:tabs>
        <w:tab w:val="center" w:pos="4957"/>
        <w:tab w:val="right" w:pos="9915"/>
      </w:tabs>
      <w:rPr>
        <w:rFonts w:ascii="Arial MT Lt" w:hAnsi="Arial MT Lt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05E41" w14:textId="77777777" w:rsidR="00DB738F" w:rsidRDefault="00DB738F">
      <w:r>
        <w:separator/>
      </w:r>
    </w:p>
  </w:footnote>
  <w:footnote w:type="continuationSeparator" w:id="0">
    <w:p w14:paraId="72A1B018" w14:textId="77777777" w:rsidR="00DB738F" w:rsidRDefault="00DB7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D84F" w14:textId="77777777" w:rsidR="008D4089" w:rsidRPr="00E501AF" w:rsidRDefault="008D4089" w:rsidP="00451F19">
    <w:pPr>
      <w:pStyle w:val="Header"/>
      <w:rPr>
        <w:rFonts w:cs="Arial"/>
        <w:color w:val="FFFFFF" w:themeColor="background1"/>
        <w:sz w:val="16"/>
        <w:szCs w:val="16"/>
      </w:rPr>
    </w:pPr>
    <w:r w:rsidRPr="00E501AF">
      <w:rPr>
        <w:rFonts w:cs="Arial"/>
        <w:color w:val="FFFFFF" w:themeColor="background1"/>
        <w:sz w:val="16"/>
        <w:szCs w:val="16"/>
      </w:rPr>
      <w:t>##MAILMERGE</w:t>
    </w:r>
  </w:p>
  <w:p w14:paraId="7A4BF403" w14:textId="77777777" w:rsidR="008D4089" w:rsidRPr="00E501AF" w:rsidRDefault="008D4089" w:rsidP="00451F19">
    <w:pPr>
      <w:pStyle w:val="Header"/>
    </w:pPr>
    <w:r w:rsidRPr="00E501AF">
      <w:rPr>
        <w:rFonts w:cs="Arial"/>
        <w:b/>
        <w:color w:val="FFFFFF" w:themeColor="background1"/>
        <w:sz w:val="16"/>
        <w:szCs w:val="16"/>
      </w:rPr>
      <w:t xml:space="preserve">Do not </w:t>
    </w:r>
    <w:r w:rsidRPr="00E501AF">
      <w:rPr>
        <w:rFonts w:cs="Arial"/>
        <w:color w:val="FFFFFF" w:themeColor="background1"/>
        <w:sz w:val="16"/>
        <w:szCs w:val="16"/>
      </w:rPr>
      <w:t>delete this text or change the colour from white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62B"/>
    <w:multiLevelType w:val="hybridMultilevel"/>
    <w:tmpl w:val="4B22C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B5F4E"/>
    <w:multiLevelType w:val="hybridMultilevel"/>
    <w:tmpl w:val="B486004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2B7755"/>
    <w:multiLevelType w:val="hybridMultilevel"/>
    <w:tmpl w:val="B9522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E7637"/>
    <w:multiLevelType w:val="hybridMultilevel"/>
    <w:tmpl w:val="C8F63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85736"/>
    <w:multiLevelType w:val="hybridMultilevel"/>
    <w:tmpl w:val="3022D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B4AF0"/>
    <w:multiLevelType w:val="hybridMultilevel"/>
    <w:tmpl w:val="5D42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95EDF"/>
    <w:multiLevelType w:val="multilevel"/>
    <w:tmpl w:val="E4788B6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224484008">
    <w:abstractNumId w:val="6"/>
  </w:num>
  <w:num w:numId="2" w16cid:durableId="1318800019">
    <w:abstractNumId w:val="6"/>
  </w:num>
  <w:num w:numId="3" w16cid:durableId="764618481">
    <w:abstractNumId w:val="6"/>
  </w:num>
  <w:num w:numId="4" w16cid:durableId="62804123">
    <w:abstractNumId w:val="4"/>
  </w:num>
  <w:num w:numId="5" w16cid:durableId="552271977">
    <w:abstractNumId w:val="1"/>
  </w:num>
  <w:num w:numId="6" w16cid:durableId="370497179">
    <w:abstractNumId w:val="0"/>
  </w:num>
  <w:num w:numId="7" w16cid:durableId="745036987">
    <w:abstractNumId w:val="3"/>
  </w:num>
  <w:num w:numId="8" w16cid:durableId="501556145">
    <w:abstractNumId w:val="5"/>
  </w:num>
  <w:num w:numId="9" w16cid:durableId="1014452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AB3"/>
    <w:rsid w:val="00004D2D"/>
    <w:rsid w:val="00005540"/>
    <w:rsid w:val="00006817"/>
    <w:rsid w:val="00024D67"/>
    <w:rsid w:val="00026BCA"/>
    <w:rsid w:val="0002758B"/>
    <w:rsid w:val="00041493"/>
    <w:rsid w:val="00044040"/>
    <w:rsid w:val="00045F1E"/>
    <w:rsid w:val="000467D9"/>
    <w:rsid w:val="00047B93"/>
    <w:rsid w:val="000526DE"/>
    <w:rsid w:val="0006298F"/>
    <w:rsid w:val="00090009"/>
    <w:rsid w:val="00096084"/>
    <w:rsid w:val="000A1FFC"/>
    <w:rsid w:val="000B3CF8"/>
    <w:rsid w:val="000B6E60"/>
    <w:rsid w:val="000D052F"/>
    <w:rsid w:val="000D0F47"/>
    <w:rsid w:val="000E4F23"/>
    <w:rsid w:val="000E5057"/>
    <w:rsid w:val="001013BA"/>
    <w:rsid w:val="00106558"/>
    <w:rsid w:val="00107616"/>
    <w:rsid w:val="0012767E"/>
    <w:rsid w:val="00131383"/>
    <w:rsid w:val="001428A1"/>
    <w:rsid w:val="00144BCD"/>
    <w:rsid w:val="00147300"/>
    <w:rsid w:val="00152992"/>
    <w:rsid w:val="00156960"/>
    <w:rsid w:val="0016347B"/>
    <w:rsid w:val="001735D8"/>
    <w:rsid w:val="00180010"/>
    <w:rsid w:val="00192CB6"/>
    <w:rsid w:val="00196E48"/>
    <w:rsid w:val="001A2B98"/>
    <w:rsid w:val="001C40AF"/>
    <w:rsid w:val="001C48CE"/>
    <w:rsid w:val="0020523D"/>
    <w:rsid w:val="00215392"/>
    <w:rsid w:val="0022177A"/>
    <w:rsid w:val="00242339"/>
    <w:rsid w:val="002457BC"/>
    <w:rsid w:val="00253BDD"/>
    <w:rsid w:val="002540FB"/>
    <w:rsid w:val="00254742"/>
    <w:rsid w:val="00271938"/>
    <w:rsid w:val="00273A34"/>
    <w:rsid w:val="00277F5F"/>
    <w:rsid w:val="00287479"/>
    <w:rsid w:val="00297729"/>
    <w:rsid w:val="002B68D2"/>
    <w:rsid w:val="002C21E0"/>
    <w:rsid w:val="002C2473"/>
    <w:rsid w:val="002C3DEA"/>
    <w:rsid w:val="002E0183"/>
    <w:rsid w:val="002E53C0"/>
    <w:rsid w:val="002E54CA"/>
    <w:rsid w:val="002E7E42"/>
    <w:rsid w:val="002F0D34"/>
    <w:rsid w:val="00306F70"/>
    <w:rsid w:val="00356BB1"/>
    <w:rsid w:val="00361E90"/>
    <w:rsid w:val="003715BF"/>
    <w:rsid w:val="00390097"/>
    <w:rsid w:val="00390DC5"/>
    <w:rsid w:val="003A0727"/>
    <w:rsid w:val="003A0AA9"/>
    <w:rsid w:val="003A6640"/>
    <w:rsid w:val="003A766C"/>
    <w:rsid w:val="003B262D"/>
    <w:rsid w:val="003C4836"/>
    <w:rsid w:val="003C6B72"/>
    <w:rsid w:val="003D1931"/>
    <w:rsid w:val="003D7A61"/>
    <w:rsid w:val="003D7E70"/>
    <w:rsid w:val="003E227F"/>
    <w:rsid w:val="003E67EA"/>
    <w:rsid w:val="00402AE0"/>
    <w:rsid w:val="00405556"/>
    <w:rsid w:val="00406019"/>
    <w:rsid w:val="00417FE2"/>
    <w:rsid w:val="004246CB"/>
    <w:rsid w:val="00433415"/>
    <w:rsid w:val="004357F5"/>
    <w:rsid w:val="00435B51"/>
    <w:rsid w:val="00451F19"/>
    <w:rsid w:val="00454EC9"/>
    <w:rsid w:val="004764EC"/>
    <w:rsid w:val="00482DE1"/>
    <w:rsid w:val="00487D8D"/>
    <w:rsid w:val="00495473"/>
    <w:rsid w:val="004965E1"/>
    <w:rsid w:val="004A2C03"/>
    <w:rsid w:val="004C2DA9"/>
    <w:rsid w:val="004C5607"/>
    <w:rsid w:val="004C7F10"/>
    <w:rsid w:val="004D3119"/>
    <w:rsid w:val="004E428C"/>
    <w:rsid w:val="004F6450"/>
    <w:rsid w:val="005026F8"/>
    <w:rsid w:val="00506684"/>
    <w:rsid w:val="00506F03"/>
    <w:rsid w:val="0051179C"/>
    <w:rsid w:val="005123BB"/>
    <w:rsid w:val="005452FD"/>
    <w:rsid w:val="00545D10"/>
    <w:rsid w:val="00546ECB"/>
    <w:rsid w:val="005501FA"/>
    <w:rsid w:val="00553FAE"/>
    <w:rsid w:val="0055476B"/>
    <w:rsid w:val="00556193"/>
    <w:rsid w:val="00570D4F"/>
    <w:rsid w:val="00576727"/>
    <w:rsid w:val="00584513"/>
    <w:rsid w:val="00587732"/>
    <w:rsid w:val="005947A5"/>
    <w:rsid w:val="00595FAB"/>
    <w:rsid w:val="005A0343"/>
    <w:rsid w:val="005A2525"/>
    <w:rsid w:val="005A27E8"/>
    <w:rsid w:val="005A7234"/>
    <w:rsid w:val="005C24F3"/>
    <w:rsid w:val="005D4273"/>
    <w:rsid w:val="005E1078"/>
    <w:rsid w:val="005E49E7"/>
    <w:rsid w:val="005F0F35"/>
    <w:rsid w:val="005F3707"/>
    <w:rsid w:val="006020CC"/>
    <w:rsid w:val="00606032"/>
    <w:rsid w:val="00606EF9"/>
    <w:rsid w:val="0061243F"/>
    <w:rsid w:val="00621E38"/>
    <w:rsid w:val="0062600D"/>
    <w:rsid w:val="006262EE"/>
    <w:rsid w:val="00626ED8"/>
    <w:rsid w:val="00640F56"/>
    <w:rsid w:val="006411C8"/>
    <w:rsid w:val="00651798"/>
    <w:rsid w:val="00651DBB"/>
    <w:rsid w:val="00662030"/>
    <w:rsid w:val="00665AF7"/>
    <w:rsid w:val="00665CC7"/>
    <w:rsid w:val="00667418"/>
    <w:rsid w:val="0067070F"/>
    <w:rsid w:val="00671EB6"/>
    <w:rsid w:val="00673016"/>
    <w:rsid w:val="006765B8"/>
    <w:rsid w:val="00697FAF"/>
    <w:rsid w:val="006A1274"/>
    <w:rsid w:val="006A1284"/>
    <w:rsid w:val="006A1BCB"/>
    <w:rsid w:val="006B1118"/>
    <w:rsid w:val="006C7C7B"/>
    <w:rsid w:val="006D2327"/>
    <w:rsid w:val="006D659F"/>
    <w:rsid w:val="006E04EC"/>
    <w:rsid w:val="006F2F4C"/>
    <w:rsid w:val="00701403"/>
    <w:rsid w:val="00703E7E"/>
    <w:rsid w:val="00712785"/>
    <w:rsid w:val="00712974"/>
    <w:rsid w:val="0071683E"/>
    <w:rsid w:val="007364B2"/>
    <w:rsid w:val="007453FA"/>
    <w:rsid w:val="00746C78"/>
    <w:rsid w:val="00747166"/>
    <w:rsid w:val="0074736B"/>
    <w:rsid w:val="00752C39"/>
    <w:rsid w:val="007773CD"/>
    <w:rsid w:val="007801D6"/>
    <w:rsid w:val="00780FA8"/>
    <w:rsid w:val="00796233"/>
    <w:rsid w:val="00796AB3"/>
    <w:rsid w:val="00796D95"/>
    <w:rsid w:val="007B6751"/>
    <w:rsid w:val="007C7C22"/>
    <w:rsid w:val="007E36D9"/>
    <w:rsid w:val="007E56A9"/>
    <w:rsid w:val="007F1CF9"/>
    <w:rsid w:val="007F1ED8"/>
    <w:rsid w:val="00803EB9"/>
    <w:rsid w:val="00804472"/>
    <w:rsid w:val="008054F3"/>
    <w:rsid w:val="00826BC8"/>
    <w:rsid w:val="00832660"/>
    <w:rsid w:val="00833AD9"/>
    <w:rsid w:val="00833BAA"/>
    <w:rsid w:val="00841561"/>
    <w:rsid w:val="00854B6F"/>
    <w:rsid w:val="00860904"/>
    <w:rsid w:val="00864606"/>
    <w:rsid w:val="008847E4"/>
    <w:rsid w:val="008A7BAD"/>
    <w:rsid w:val="008B3CBC"/>
    <w:rsid w:val="008B4727"/>
    <w:rsid w:val="008B7041"/>
    <w:rsid w:val="008C6137"/>
    <w:rsid w:val="008C6F50"/>
    <w:rsid w:val="008D4089"/>
    <w:rsid w:val="008D451E"/>
    <w:rsid w:val="008D645C"/>
    <w:rsid w:val="008D7CB7"/>
    <w:rsid w:val="008E5C9F"/>
    <w:rsid w:val="008F2872"/>
    <w:rsid w:val="0090358A"/>
    <w:rsid w:val="00904652"/>
    <w:rsid w:val="00905872"/>
    <w:rsid w:val="00905BDC"/>
    <w:rsid w:val="00924893"/>
    <w:rsid w:val="009301F3"/>
    <w:rsid w:val="009454E5"/>
    <w:rsid w:val="009477C0"/>
    <w:rsid w:val="00970DE2"/>
    <w:rsid w:val="00975999"/>
    <w:rsid w:val="0099598E"/>
    <w:rsid w:val="00996DE2"/>
    <w:rsid w:val="009B114F"/>
    <w:rsid w:val="009B724D"/>
    <w:rsid w:val="009C2638"/>
    <w:rsid w:val="009D560F"/>
    <w:rsid w:val="009D6027"/>
    <w:rsid w:val="009E1AC0"/>
    <w:rsid w:val="009E7D09"/>
    <w:rsid w:val="009F0076"/>
    <w:rsid w:val="009F5F36"/>
    <w:rsid w:val="009F7A5A"/>
    <w:rsid w:val="00A00972"/>
    <w:rsid w:val="00A02E46"/>
    <w:rsid w:val="00A05A22"/>
    <w:rsid w:val="00A17078"/>
    <w:rsid w:val="00A2038B"/>
    <w:rsid w:val="00A22465"/>
    <w:rsid w:val="00A2731B"/>
    <w:rsid w:val="00A35A00"/>
    <w:rsid w:val="00A36531"/>
    <w:rsid w:val="00A45758"/>
    <w:rsid w:val="00A51E44"/>
    <w:rsid w:val="00A52877"/>
    <w:rsid w:val="00A5389B"/>
    <w:rsid w:val="00A55487"/>
    <w:rsid w:val="00A60C52"/>
    <w:rsid w:val="00A61A6A"/>
    <w:rsid w:val="00A6236E"/>
    <w:rsid w:val="00A67A6E"/>
    <w:rsid w:val="00A8137A"/>
    <w:rsid w:val="00A82497"/>
    <w:rsid w:val="00A85708"/>
    <w:rsid w:val="00A97AD2"/>
    <w:rsid w:val="00AA325A"/>
    <w:rsid w:val="00AB1A15"/>
    <w:rsid w:val="00AC4A0F"/>
    <w:rsid w:val="00AD64DE"/>
    <w:rsid w:val="00AE6DE3"/>
    <w:rsid w:val="00AF13FB"/>
    <w:rsid w:val="00AF7239"/>
    <w:rsid w:val="00B03166"/>
    <w:rsid w:val="00B162C3"/>
    <w:rsid w:val="00B27372"/>
    <w:rsid w:val="00B30296"/>
    <w:rsid w:val="00B443BF"/>
    <w:rsid w:val="00B6144E"/>
    <w:rsid w:val="00B6531E"/>
    <w:rsid w:val="00B83454"/>
    <w:rsid w:val="00B85F60"/>
    <w:rsid w:val="00B871CF"/>
    <w:rsid w:val="00B9740D"/>
    <w:rsid w:val="00B97DC9"/>
    <w:rsid w:val="00BB1389"/>
    <w:rsid w:val="00BB3B8B"/>
    <w:rsid w:val="00BB6C3C"/>
    <w:rsid w:val="00BC0E76"/>
    <w:rsid w:val="00BC1D0A"/>
    <w:rsid w:val="00BC36C9"/>
    <w:rsid w:val="00BD0894"/>
    <w:rsid w:val="00BD0D8F"/>
    <w:rsid w:val="00BE3DB9"/>
    <w:rsid w:val="00BE6B9B"/>
    <w:rsid w:val="00BF1BD1"/>
    <w:rsid w:val="00BF2B61"/>
    <w:rsid w:val="00C03066"/>
    <w:rsid w:val="00C114C7"/>
    <w:rsid w:val="00C137C6"/>
    <w:rsid w:val="00C13C94"/>
    <w:rsid w:val="00C26FEC"/>
    <w:rsid w:val="00C41D05"/>
    <w:rsid w:val="00C471C0"/>
    <w:rsid w:val="00C51136"/>
    <w:rsid w:val="00C5273C"/>
    <w:rsid w:val="00C52EB6"/>
    <w:rsid w:val="00C63C30"/>
    <w:rsid w:val="00C65E23"/>
    <w:rsid w:val="00C71EC2"/>
    <w:rsid w:val="00C8261F"/>
    <w:rsid w:val="00C8445C"/>
    <w:rsid w:val="00C86BF9"/>
    <w:rsid w:val="00C94AC0"/>
    <w:rsid w:val="00CA2702"/>
    <w:rsid w:val="00CA41C1"/>
    <w:rsid w:val="00CA78E3"/>
    <w:rsid w:val="00CC0C9F"/>
    <w:rsid w:val="00CC4051"/>
    <w:rsid w:val="00CC524E"/>
    <w:rsid w:val="00CC72DB"/>
    <w:rsid w:val="00CD0004"/>
    <w:rsid w:val="00CD0166"/>
    <w:rsid w:val="00CE213E"/>
    <w:rsid w:val="00D00FC8"/>
    <w:rsid w:val="00D16184"/>
    <w:rsid w:val="00D226B3"/>
    <w:rsid w:val="00D25DCE"/>
    <w:rsid w:val="00D37EA7"/>
    <w:rsid w:val="00D40785"/>
    <w:rsid w:val="00D4227A"/>
    <w:rsid w:val="00D479FA"/>
    <w:rsid w:val="00D537C6"/>
    <w:rsid w:val="00D5458D"/>
    <w:rsid w:val="00D5473E"/>
    <w:rsid w:val="00D66374"/>
    <w:rsid w:val="00D7343D"/>
    <w:rsid w:val="00D7422C"/>
    <w:rsid w:val="00D75C70"/>
    <w:rsid w:val="00D80481"/>
    <w:rsid w:val="00D83975"/>
    <w:rsid w:val="00D91FC9"/>
    <w:rsid w:val="00DA1FC8"/>
    <w:rsid w:val="00DA5610"/>
    <w:rsid w:val="00DA7E1C"/>
    <w:rsid w:val="00DB738F"/>
    <w:rsid w:val="00DB73A7"/>
    <w:rsid w:val="00DC39BB"/>
    <w:rsid w:val="00DC47D1"/>
    <w:rsid w:val="00DD0CF0"/>
    <w:rsid w:val="00DD259D"/>
    <w:rsid w:val="00DD45D5"/>
    <w:rsid w:val="00DF17B1"/>
    <w:rsid w:val="00DF37BF"/>
    <w:rsid w:val="00DF3EC0"/>
    <w:rsid w:val="00E21D66"/>
    <w:rsid w:val="00E27FCE"/>
    <w:rsid w:val="00E501AF"/>
    <w:rsid w:val="00E5696D"/>
    <w:rsid w:val="00E611F8"/>
    <w:rsid w:val="00E71867"/>
    <w:rsid w:val="00E77E02"/>
    <w:rsid w:val="00E963F2"/>
    <w:rsid w:val="00EA1BD9"/>
    <w:rsid w:val="00EA3392"/>
    <w:rsid w:val="00EA4DC6"/>
    <w:rsid w:val="00EA5C0D"/>
    <w:rsid w:val="00EB2A45"/>
    <w:rsid w:val="00EB3356"/>
    <w:rsid w:val="00EC5B1C"/>
    <w:rsid w:val="00ED1A9C"/>
    <w:rsid w:val="00ED75CD"/>
    <w:rsid w:val="00EE1D06"/>
    <w:rsid w:val="00EE30D2"/>
    <w:rsid w:val="00EE4190"/>
    <w:rsid w:val="00EF519C"/>
    <w:rsid w:val="00EF522C"/>
    <w:rsid w:val="00EF7E96"/>
    <w:rsid w:val="00F06843"/>
    <w:rsid w:val="00F0771E"/>
    <w:rsid w:val="00F166F0"/>
    <w:rsid w:val="00F250DD"/>
    <w:rsid w:val="00F256F9"/>
    <w:rsid w:val="00F327F8"/>
    <w:rsid w:val="00F45F9A"/>
    <w:rsid w:val="00F505F0"/>
    <w:rsid w:val="00F548C3"/>
    <w:rsid w:val="00F761F3"/>
    <w:rsid w:val="00F81B83"/>
    <w:rsid w:val="00F83A27"/>
    <w:rsid w:val="00F83E7C"/>
    <w:rsid w:val="00F91105"/>
    <w:rsid w:val="00FB180F"/>
    <w:rsid w:val="00FB1A98"/>
    <w:rsid w:val="00FB796C"/>
    <w:rsid w:val="00FF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DB862E"/>
  <w15:docId w15:val="{3FDCD345-ADB4-40AC-A489-9897618A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052F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052F"/>
    <w:rPr>
      <w:color w:val="0000FF"/>
      <w:u w:val="single"/>
    </w:rPr>
  </w:style>
  <w:style w:type="table" w:styleId="TableGrid">
    <w:name w:val="Table Grid"/>
    <w:basedOn w:val="TableNormal"/>
    <w:rsid w:val="000D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D05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D05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7C0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477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477C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3C4836"/>
    <w:rPr>
      <w:rFonts w:ascii="Arial" w:hAnsi="Arial"/>
      <w:sz w:val="22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B26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3B262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95473"/>
    <w:rPr>
      <w:rFonts w:ascii="Times New Roman" w:eastAsiaTheme="minorHAnsi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246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4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mailto:worksop.library@inspireculture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irkby.library@inspireculture.org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jpg"/><Relationship Id="rId10" Type="http://schemas.openxmlformats.org/officeDocument/2006/relationships/settings" Target="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C\Downloads\New%20Letterhead%20Template%20mail%20edition%20%20v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fe4fe03ee043a891e5247f86bc811b xmlns="92bfb92f-bbf5-40d9-929c-4d18231ced2b">
      <Terms xmlns="http://schemas.microsoft.com/office/infopath/2007/PartnerControls"/>
    </fafe4fe03ee043a891e5247f86bc811b>
    <CSMeta2010Field xmlns="http://schemas.microsoft.com/sharepoint/v3" xsi:nil="true"/>
    <mc98c939301f4786b8dcad3491aeb6e8 xmlns="92bfb92f-bbf5-40d9-929c-4d18231ced2b">
      <Terms xmlns="http://schemas.microsoft.com/office/infopath/2007/PartnerControls"/>
    </mc98c939301f4786b8dcad3491aeb6e8>
    <n3085ecab7174dc68bde185ade3f32b9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fbfd3d3b-379a-4ef9-a760-718cd7103326</TermId>
        </TermInfo>
      </Terms>
    </n3085ecab7174dc68bde185ade3f32b9>
    <oe012239d41845c58cd5da6331d25a21 xmlns="92bfb92f-bbf5-40d9-929c-4d18231ced2b">
      <Terms xmlns="http://schemas.microsoft.com/office/infopath/2007/PartnerControls"/>
    </oe012239d41845c58cd5da6331d25a21>
    <d511894b8e164ab581e46000ea18c6b0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18b99fa1-bc8d-4007-81c1-75dac247c978</TermId>
        </TermInfo>
      </Terms>
    </d511894b8e164ab581e46000ea18c6b0>
    <TaxCatchAll xmlns="0defb683-ad47-44b8-91c0-b16753e7297d">
      <Value>2</Value>
      <Value>1</Value>
    </TaxCatchAll>
    <ba31a95c39794849ba6667a1dc8b9af7 xmlns="92bfb92f-bbf5-40d9-929c-4d18231ced2b">
      <Terms xmlns="http://schemas.microsoft.com/office/infopath/2007/PartnerControls"/>
    </ba31a95c39794849ba6667a1dc8b9af7>
    <l04aa84ccd2f4bf683c8770bd0805e99 xmlns="92bfb92f-bbf5-40d9-929c-4d18231ced2b">
      <Terms xmlns="http://schemas.microsoft.com/office/infopath/2007/PartnerControls"/>
    </l04aa84ccd2f4bf683c8770bd0805e99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CC Document" ma:contentTypeID="0x01010098A77BC932DF7A47999647AAD48BE41E006F20DD9AEE326842ABAB296CCCD9EDF1" ma:contentTypeVersion="2333" ma:contentTypeDescription="This is the base NCC document content type." ma:contentTypeScope="" ma:versionID="eb921b73938c2bb220dc77ff058eb232">
  <xsd:schema xmlns:xsd="http://www.w3.org/2001/XMLSchema" xmlns:xs="http://www.w3.org/2001/XMLSchema" xmlns:p="http://schemas.microsoft.com/office/2006/metadata/properties" xmlns:ns1="http://schemas.microsoft.com/sharepoint/v3" xmlns:ns2="92bfb92f-bbf5-40d9-929c-4d18231ced2b" xmlns:ns3="0defb683-ad47-44b8-91c0-b16753e7297d" targetNamespace="http://schemas.microsoft.com/office/2006/metadata/properties" ma:root="true" ma:fieldsID="ab32228e5cafe909e9562c88560a9a2d" ns1:_="" ns2:_="" ns3:_="">
    <xsd:import namespace="http://schemas.microsoft.com/sharepoint/v3"/>
    <xsd:import namespace="92bfb92f-bbf5-40d9-929c-4d18231ced2b"/>
    <xsd:import namespace="0defb683-ad47-44b8-91c0-b16753e7297d"/>
    <xsd:element name="properties">
      <xsd:complexType>
        <xsd:sequence>
          <xsd:element name="documentManagement">
            <xsd:complexType>
              <xsd:all>
                <xsd:element ref="ns2:oe012239d41845c58cd5da6331d25a21" minOccurs="0"/>
                <xsd:element ref="ns2:ba31a95c39794849ba6667a1dc8b9af7" minOccurs="0"/>
                <xsd:element ref="ns2:fafe4fe03ee043a891e5247f86bc811b" minOccurs="0"/>
                <xsd:element ref="ns2:d511894b8e164ab581e46000ea18c6b0" minOccurs="0"/>
                <xsd:element ref="ns2:l04aa84ccd2f4bf683c8770bd0805e99" minOccurs="0"/>
                <xsd:element ref="ns3:TaxCatchAll" minOccurs="0"/>
                <xsd:element ref="ns3:TaxCatchAllLabel" minOccurs="0"/>
                <xsd:element ref="ns2:n3085ecab7174dc68bde185ade3f32b9" minOccurs="0"/>
                <xsd:element ref="ns2:mc98c939301f4786b8dcad3491aeb6e8" minOccurs="0"/>
                <xsd:element ref="ns1:CSMeta2010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24" nillable="true" ma:displayName="Classification Status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fb92f-bbf5-40d9-929c-4d18231ced2b" elementFormDefault="qualified">
    <xsd:import namespace="http://schemas.microsoft.com/office/2006/documentManagement/types"/>
    <xsd:import namespace="http://schemas.microsoft.com/office/infopath/2007/PartnerControls"/>
    <xsd:element name="oe012239d41845c58cd5da6331d25a21" ma:index="10" nillable="true" ma:taxonomy="true" ma:internalName="oe012239d41845c58cd5da6331d25a21" ma:taxonomyFieldName="Document_Type" ma:displayName="Document Type" ma:default="" ma:fieldId="{8e012239-d418-45c5-8cd5-da6331d25a21}" ma:sspId="64c9d834-598d-44db-8280-f2a48873429d" ma:termSetId="e0a7f381-dc0a-4d18-a572-d174e23478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31a95c39794849ba6667a1dc8b9af7" ma:index="12" nillable="true" ma:taxonomy="true" ma:internalName="ba31a95c39794849ba6667a1dc8b9af7" ma:taxonomyFieldName="File_Plan" ma:displayName="File Plan" ma:default="" ma:fieldId="{ba31a95c-3979-4849-ba66-67a1dc8b9af7}" ma:taxonomyMulti="true" ma:sspId="64c9d834-598d-44db-8280-f2a48873429d" ma:termSetId="85a4d7db-0f76-460a-87eb-57ad36ae03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fe4fe03ee043a891e5247f86bc811b" ma:index="14" nillable="true" ma:taxonomy="true" ma:internalName="fafe4fe03ee043a891e5247f86bc811b" ma:taxonomyFieldName="Financial_Year" ma:displayName="Financial Year" ma:default="" ma:fieldId="{fafe4fe0-3ee0-43a8-91e5-247f86bc811b}" ma:taxonomyMulti="true" ma:sspId="64c9d834-598d-44db-8280-f2a48873429d" ma:termSetId="edc266e7-e925-4ff3-9bf8-4a9dad39b78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11894b8e164ab581e46000ea18c6b0" ma:index="16" nillable="true" ma:taxonomy="true" ma:internalName="d511894b8e164ab581e46000ea18c6b0" ma:taxonomyFieldName="Security_Classification" ma:displayName="Security Classification" ma:default="2;#OFFICIAL|18b99fa1-bc8d-4007-81c1-75dac247c978" ma:fieldId="{d511894b-8e16-4ab5-81e4-6000ea18c6b0}" ma:sspId="64c9d834-598d-44db-8280-f2a48873429d" ma:termSetId="4f753933-fbe9-4b8d-9f82-ff63e9aa95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4aa84ccd2f4bf683c8770bd0805e99" ma:index="19" nillable="true" ma:taxonomy="true" ma:internalName="l04aa84ccd2f4bf683c8770bd0805e99" ma:taxonomyFieldName="NCC_Audience" ma:displayName="NCC Audience" ma:default="" ma:fieldId="{504aa84c-cd2f-4bf6-83c8-770bd0805e99}" ma:taxonomyMulti="true" ma:sspId="64c9d834-598d-44db-8280-f2a48873429d" ma:termSetId="b94ed75c-002a-4bb8-9f19-0713357e89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085ecab7174dc68bde185ade3f32b9" ma:index="22" nillable="true" ma:taxonomy="true" ma:internalName="n3085ecab7174dc68bde185ade3f32b9" ma:taxonomyFieldName="NCC_Status" ma:displayName="Doc Status" ma:default="1;#Draft|fbfd3d3b-379a-4ef9-a760-718cd7103326" ma:fieldId="{73085eca-b717-4dc6-8bde-185ade3f32b9}" ma:sspId="64c9d834-598d-44db-8280-f2a48873429d" ma:termSetId="e5e3b9af-3c2f-4c77-901d-295b696646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c98c939301f4786b8dcad3491aeb6e8" ma:index="23" nillable="true" ma:taxonomy="true" ma:internalName="mc98c939301f4786b8dcad3491aeb6e8" ma:taxonomyFieldName="Authoring_Team" ma:displayName="Authoring Team" ma:default="" ma:fieldId="{6c98c939-301f-4786-b8dc-ad3491aeb6e8}" ma:sspId="64c9d834-598d-44db-8280-f2a48873429d" ma:termSetId="7c8bfc01-3c61-4992-8382-4bbc43bc060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b683-ad47-44b8-91c0-b16753e7297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bb89c25-6810-4d02-a0f7-b7320d60a02e}" ma:internalName="TaxCatchAll" ma:showField="CatchAllData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5bb89c25-6810-4d02-a0f7-b7320d60a02e}" ma:internalName="TaxCatchAllLabel" ma:readOnly="true" ma:showField="CatchAllDataLabel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64c9d834-598d-44db-8280-f2a48873429d" ContentTypeId="0x01010098A77BC932DF7A47999647AAD48BE41E" PreviousValue="false"/>
</file>

<file path=customXml/item6.xml><?xml version="1.0" encoding="utf-8"?>
<?mso-contentType ?>
<spe:Receivers xmlns:spe="http://schemas.microsoft.com/sharepoint/events">
  <Receiver>
    <Name>ItemUpdatedEventHandlerForConceptSearch</Name>
    <Synchronization>Asynchronous</Synchronization>
    <Type>10002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ItemUpdatingEventHandlerForConceptSearch</Name>
    <Synchronization>Synchronous</Synchronization>
    <Type>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ItemCheckedInEventHandlerForConceptSearch</Name>
    <Synchronization>Asynchronous</Synchronization>
    <Type>10004</Type>
    <SequenceNumber>10002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ItemUncheckedOutEventHandlerForConceptSearch</Name>
    <Synchronization>Asynchronous</Synchronization>
    <Type>10006</Type>
    <SequenceNumber>10003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ItemAddedEventHandlerForConceptSearch</Name>
    <Synchronization>Asynchronous</Synchronization>
    <Type>10001</Type>
    <SequenceNumber>10004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ItemFileMovedEventHandlerForConceptSearch</Name>
    <Synchronization>Asynchronous</Synchronization>
    <Type>10009</Type>
    <SequenceNumber>10005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ItemDeletedEventHandlerForConceptSearch</Name>
    <Synchronization>Asynchronous</Synchronization>
    <Type>10003</Type>
    <SequenceNumber>10006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EBC8B0-F0B5-4D20-B818-B94114156C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62BAB4-E511-43F9-8E9C-0479387E9C32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09AB91A1-9439-477B-8BF8-727964948EE3}">
  <ds:schemaRefs>
    <ds:schemaRef ds:uri="http://schemas.microsoft.com/office/2006/metadata/properties"/>
    <ds:schemaRef ds:uri="http://schemas.microsoft.com/office/infopath/2007/PartnerControls"/>
    <ds:schemaRef ds:uri="92bfb92f-bbf5-40d9-929c-4d18231ced2b"/>
    <ds:schemaRef ds:uri="http://schemas.microsoft.com/sharepoint/v3"/>
    <ds:schemaRef ds:uri="0defb683-ad47-44b8-91c0-b16753e7297d"/>
  </ds:schemaRefs>
</ds:datastoreItem>
</file>

<file path=customXml/itemProps4.xml><?xml version="1.0" encoding="utf-8"?>
<ds:datastoreItem xmlns:ds="http://schemas.openxmlformats.org/officeDocument/2006/customXml" ds:itemID="{027F7188-8AE2-4DAA-A1F9-C2AC4B0D7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bfb92f-bbf5-40d9-929c-4d18231ced2b"/>
    <ds:schemaRef ds:uri="0defb683-ad47-44b8-91c0-b16753e72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2E24BC2-3CE1-407F-AB06-DEBBC74C8B0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CEDEEF7-8412-4C07-8287-6EBA8B5236F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597F6F40-55FA-4011-85D5-A893C1CCBC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Letterhead Template mail edition  v011.dotx</Template>
  <TotalTime>55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(Colour)</vt:lpstr>
    </vt:vector>
  </TitlesOfParts>
  <Company>Nottinghamshire County Council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(Colour)</dc:title>
  <dc:subject>Information and Communications</dc:subject>
  <dc:creator>MeRC</dc:creator>
  <cp:lastModifiedBy>Kirkby Mobile Library</cp:lastModifiedBy>
  <cp:revision>22</cp:revision>
  <cp:lastPrinted>2023-11-16T11:26:00Z</cp:lastPrinted>
  <dcterms:created xsi:type="dcterms:W3CDTF">2023-11-17T10:44:00Z</dcterms:created>
  <dcterms:modified xsi:type="dcterms:W3CDTF">2025-10-10T14:49:00Z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0x01010098A77BC932DF7A47999647AAD48BE41E006F20DD9AEE326842ABAB296CCCD9EDF1</vt:lpwstr>
  </property>
  <property fmtid="{D5CDD505-2E9C-101B-9397-08002B2CF9AE}" pid="3" name="NCC_Status">
    <vt:lpwstr>1;#Draft|fbfd3d3b-379a-4ef9-a760-718cd7103326</vt:lpwstr>
  </property>
  <property fmtid="{D5CDD505-2E9C-101B-9397-08002B2CF9AE}" pid="4" name="Security_Classification">
    <vt:lpwstr>2;#OFFICIAL|18b99fa1-bc8d-4007-81c1-75dac247c978</vt:lpwstr>
  </property>
  <property fmtid="{D5CDD505-2E9C-101B-9397-08002B2CF9AE}" pid="5" name="NCC_Audience">
    <vt:lpwstr/>
  </property>
  <property fmtid="{D5CDD505-2E9C-101B-9397-08002B2CF9AE}" pid="6" name="Authoring_Team">
    <vt:lpwstr/>
  </property>
  <property fmtid="{D5CDD505-2E9C-101B-9397-08002B2CF9AE}" pid="7" name="Financial_Year">
    <vt:lpwstr/>
  </property>
  <property fmtid="{D5CDD505-2E9C-101B-9397-08002B2CF9AE}" pid="8" name="Document_Type">
    <vt:lpwstr/>
  </property>
  <property fmtid="{D5CDD505-2E9C-101B-9397-08002B2CF9AE}" pid="9" name="File_Plan">
    <vt:lpwstr/>
  </property>
</Properties>
</file>